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234" w:tblpY="2161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6"/>
        <w:gridCol w:w="2299"/>
        <w:gridCol w:w="842"/>
        <w:gridCol w:w="4903"/>
      </w:tblGrid>
      <w:tr w:rsidR="00BE4B51" w:rsidRPr="009773F9" w14:paraId="567414E9" w14:textId="77777777">
        <w:tblPrEx>
          <w:tblCellMar>
            <w:top w:w="0" w:type="dxa"/>
            <w:bottom w:w="0" w:type="dxa"/>
          </w:tblCellMar>
        </w:tblPrEx>
        <w:tc>
          <w:tcPr>
            <w:tcW w:w="10170" w:type="dxa"/>
            <w:gridSpan w:val="4"/>
            <w:shd w:val="clear" w:color="auto" w:fill="0C0C0C"/>
          </w:tcPr>
          <w:p w14:paraId="6DAB0F3A" w14:textId="77777777" w:rsidR="00BE4B51" w:rsidRPr="009773F9" w:rsidRDefault="00BE4B51" w:rsidP="009D572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  <w:r w:rsidRPr="009773F9">
              <w:rPr>
                <w:b/>
                <w:bCs/>
                <w:sz w:val="22"/>
                <w:szCs w:val="22"/>
              </w:rPr>
              <w:t>DEPARTMENT/REQUESTOR INFORMATION</w:t>
            </w:r>
          </w:p>
        </w:tc>
      </w:tr>
      <w:tr w:rsidR="00BE4B51" w:rsidRPr="009773F9" w14:paraId="28EB3B2F" w14:textId="77777777">
        <w:tblPrEx>
          <w:tblCellMar>
            <w:top w:w="0" w:type="dxa"/>
            <w:bottom w:w="0" w:type="dxa"/>
          </w:tblCellMar>
        </w:tblPrEx>
        <w:tc>
          <w:tcPr>
            <w:tcW w:w="2126" w:type="dxa"/>
          </w:tcPr>
          <w:p w14:paraId="3E531DC3" w14:textId="77777777" w:rsidR="00BE4B51" w:rsidRPr="009D5729" w:rsidRDefault="009773F9" w:rsidP="009D572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  <w:r w:rsidRPr="009D5729">
              <w:rPr>
                <w:b/>
                <w:bCs/>
                <w:sz w:val="22"/>
                <w:szCs w:val="22"/>
              </w:rPr>
              <w:t xml:space="preserve">PS </w:t>
            </w:r>
            <w:r w:rsidR="00BE4B51" w:rsidRPr="009D5729">
              <w:rPr>
                <w:b/>
                <w:bCs/>
                <w:sz w:val="22"/>
                <w:szCs w:val="22"/>
              </w:rPr>
              <w:t xml:space="preserve">Dept. #:  </w:t>
            </w:r>
            <w:r w:rsidR="00BE4B51" w:rsidRPr="009D5729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0" w:name="Text3"/>
            <w:r w:rsidR="00BE4B51" w:rsidRPr="009D5729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BE4B51" w:rsidRPr="009D5729">
              <w:rPr>
                <w:b/>
                <w:bCs/>
                <w:sz w:val="22"/>
                <w:szCs w:val="22"/>
              </w:rPr>
            </w:r>
            <w:r w:rsidR="00BE4B51" w:rsidRPr="009D5729">
              <w:rPr>
                <w:b/>
                <w:bCs/>
                <w:sz w:val="22"/>
                <w:szCs w:val="22"/>
              </w:rPr>
              <w:fldChar w:fldCharType="separate"/>
            </w:r>
            <w:r w:rsidR="00BE4B51" w:rsidRPr="009D5729">
              <w:rPr>
                <w:b/>
                <w:bCs/>
                <w:noProof/>
                <w:sz w:val="22"/>
                <w:szCs w:val="22"/>
              </w:rPr>
              <w:t> </w:t>
            </w:r>
            <w:r w:rsidR="00BE4B51" w:rsidRPr="009D5729">
              <w:rPr>
                <w:b/>
                <w:bCs/>
                <w:noProof/>
                <w:sz w:val="22"/>
                <w:szCs w:val="22"/>
              </w:rPr>
              <w:t> </w:t>
            </w:r>
            <w:r w:rsidR="00BE4B51" w:rsidRPr="009D5729">
              <w:rPr>
                <w:b/>
                <w:bCs/>
                <w:noProof/>
                <w:sz w:val="22"/>
                <w:szCs w:val="22"/>
              </w:rPr>
              <w:t> </w:t>
            </w:r>
            <w:r w:rsidR="00BE4B51" w:rsidRPr="009D5729">
              <w:rPr>
                <w:b/>
                <w:bCs/>
                <w:noProof/>
                <w:sz w:val="22"/>
                <w:szCs w:val="22"/>
              </w:rPr>
              <w:t> </w:t>
            </w:r>
            <w:r w:rsidR="00BE4B51" w:rsidRPr="009D5729">
              <w:rPr>
                <w:b/>
                <w:bCs/>
                <w:noProof/>
                <w:sz w:val="22"/>
                <w:szCs w:val="22"/>
              </w:rPr>
              <w:t> </w:t>
            </w:r>
            <w:r w:rsidR="00BE4B51" w:rsidRPr="009D5729">
              <w:rPr>
                <w:b/>
                <w:bCs/>
                <w:sz w:val="22"/>
                <w:szCs w:val="22"/>
              </w:rPr>
              <w:fldChar w:fldCharType="end"/>
            </w:r>
            <w:bookmarkEnd w:id="0"/>
            <w:r w:rsidR="00BE4B51" w:rsidRPr="009D5729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8044" w:type="dxa"/>
            <w:gridSpan w:val="3"/>
          </w:tcPr>
          <w:p w14:paraId="15A9A9FE" w14:textId="77777777" w:rsidR="00BE4B51" w:rsidRPr="009D5729" w:rsidRDefault="009773F9" w:rsidP="009D572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  <w:r w:rsidRPr="009D5729">
              <w:rPr>
                <w:b/>
                <w:bCs/>
                <w:sz w:val="22"/>
                <w:szCs w:val="22"/>
              </w:rPr>
              <w:t xml:space="preserve">PS Department </w:t>
            </w:r>
            <w:r w:rsidR="00BE4B51" w:rsidRPr="009D5729">
              <w:rPr>
                <w:b/>
                <w:bCs/>
                <w:sz w:val="22"/>
                <w:szCs w:val="22"/>
              </w:rPr>
              <w:t xml:space="preserve">Name:   </w:t>
            </w:r>
            <w:r w:rsidR="00BE4B51" w:rsidRPr="009D5729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" w:name="Text2"/>
            <w:r w:rsidR="00BE4B51" w:rsidRPr="009D5729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BE4B51" w:rsidRPr="009D5729">
              <w:rPr>
                <w:b/>
                <w:bCs/>
                <w:sz w:val="22"/>
                <w:szCs w:val="22"/>
              </w:rPr>
            </w:r>
            <w:r w:rsidR="00BE4B51" w:rsidRPr="009D5729">
              <w:rPr>
                <w:b/>
                <w:bCs/>
                <w:sz w:val="22"/>
                <w:szCs w:val="22"/>
              </w:rPr>
              <w:fldChar w:fldCharType="separate"/>
            </w:r>
            <w:r w:rsidR="00BE4B51" w:rsidRPr="009D5729">
              <w:rPr>
                <w:b/>
                <w:bCs/>
                <w:noProof/>
                <w:sz w:val="22"/>
                <w:szCs w:val="22"/>
              </w:rPr>
              <w:t> </w:t>
            </w:r>
            <w:r w:rsidR="00BE4B51" w:rsidRPr="009D5729">
              <w:rPr>
                <w:b/>
                <w:bCs/>
                <w:noProof/>
                <w:sz w:val="22"/>
                <w:szCs w:val="22"/>
              </w:rPr>
              <w:t> </w:t>
            </w:r>
            <w:r w:rsidR="00BE4B51" w:rsidRPr="009D5729">
              <w:rPr>
                <w:b/>
                <w:bCs/>
                <w:noProof/>
                <w:sz w:val="22"/>
                <w:szCs w:val="22"/>
              </w:rPr>
              <w:t> </w:t>
            </w:r>
            <w:r w:rsidR="00BE4B51" w:rsidRPr="009D5729">
              <w:rPr>
                <w:b/>
                <w:bCs/>
                <w:noProof/>
                <w:sz w:val="22"/>
                <w:szCs w:val="22"/>
              </w:rPr>
              <w:t> </w:t>
            </w:r>
            <w:r w:rsidR="00BE4B51" w:rsidRPr="009D5729">
              <w:rPr>
                <w:b/>
                <w:bCs/>
                <w:noProof/>
                <w:sz w:val="22"/>
                <w:szCs w:val="22"/>
              </w:rPr>
              <w:t> </w:t>
            </w:r>
            <w:r w:rsidR="00BE4B51" w:rsidRPr="009D5729">
              <w:rPr>
                <w:b/>
                <w:bCs/>
                <w:sz w:val="22"/>
                <w:szCs w:val="22"/>
              </w:rPr>
              <w:fldChar w:fldCharType="end"/>
            </w:r>
            <w:bookmarkEnd w:id="1"/>
          </w:p>
        </w:tc>
      </w:tr>
      <w:tr w:rsidR="00BE4B51" w:rsidRPr="009773F9" w14:paraId="32770CBA" w14:textId="77777777">
        <w:tblPrEx>
          <w:tblCellMar>
            <w:top w:w="0" w:type="dxa"/>
            <w:bottom w:w="0" w:type="dxa"/>
          </w:tblCellMar>
        </w:tblPrEx>
        <w:tc>
          <w:tcPr>
            <w:tcW w:w="10170" w:type="dxa"/>
            <w:gridSpan w:val="4"/>
          </w:tcPr>
          <w:p w14:paraId="634A3F9B" w14:textId="77777777" w:rsidR="00BE4B51" w:rsidRPr="009D5729" w:rsidRDefault="00BE4B51" w:rsidP="009D572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  <w:r w:rsidRPr="009D5729">
              <w:rPr>
                <w:b/>
                <w:bCs/>
                <w:sz w:val="22"/>
                <w:szCs w:val="22"/>
              </w:rPr>
              <w:t xml:space="preserve">Requestor Name:  </w:t>
            </w:r>
            <w:r w:rsidRPr="009D5729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" w:name="Text4"/>
            <w:r w:rsidRPr="009D5729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D5729">
              <w:rPr>
                <w:b/>
                <w:bCs/>
                <w:sz w:val="22"/>
                <w:szCs w:val="22"/>
              </w:rPr>
            </w:r>
            <w:r w:rsidRPr="009D5729">
              <w:rPr>
                <w:b/>
                <w:bCs/>
                <w:sz w:val="22"/>
                <w:szCs w:val="22"/>
              </w:rPr>
              <w:fldChar w:fldCharType="separate"/>
            </w:r>
            <w:r w:rsidRPr="009D5729">
              <w:rPr>
                <w:b/>
                <w:bCs/>
                <w:noProof/>
                <w:sz w:val="22"/>
                <w:szCs w:val="22"/>
              </w:rPr>
              <w:t> </w:t>
            </w:r>
            <w:r w:rsidRPr="009D5729">
              <w:rPr>
                <w:b/>
                <w:bCs/>
                <w:noProof/>
                <w:sz w:val="22"/>
                <w:szCs w:val="22"/>
              </w:rPr>
              <w:t> </w:t>
            </w:r>
            <w:r w:rsidRPr="009D5729">
              <w:rPr>
                <w:b/>
                <w:bCs/>
                <w:noProof/>
                <w:sz w:val="22"/>
                <w:szCs w:val="22"/>
              </w:rPr>
              <w:t> </w:t>
            </w:r>
            <w:r w:rsidRPr="009D5729">
              <w:rPr>
                <w:b/>
                <w:bCs/>
                <w:noProof/>
                <w:sz w:val="22"/>
                <w:szCs w:val="22"/>
              </w:rPr>
              <w:t> </w:t>
            </w:r>
            <w:r w:rsidRPr="009D5729">
              <w:rPr>
                <w:b/>
                <w:bCs/>
                <w:noProof/>
                <w:sz w:val="22"/>
                <w:szCs w:val="22"/>
              </w:rPr>
              <w:t> </w:t>
            </w:r>
            <w:r w:rsidRPr="009D5729">
              <w:rPr>
                <w:b/>
                <w:bCs/>
                <w:sz w:val="22"/>
                <w:szCs w:val="22"/>
              </w:rPr>
              <w:fldChar w:fldCharType="end"/>
            </w:r>
            <w:bookmarkEnd w:id="2"/>
          </w:p>
        </w:tc>
      </w:tr>
      <w:tr w:rsidR="00BE4B51" w:rsidRPr="009773F9" w14:paraId="7C44C838" w14:textId="77777777">
        <w:tblPrEx>
          <w:tblCellMar>
            <w:top w:w="0" w:type="dxa"/>
            <w:bottom w:w="0" w:type="dxa"/>
          </w:tblCellMar>
        </w:tblPrEx>
        <w:tc>
          <w:tcPr>
            <w:tcW w:w="10170" w:type="dxa"/>
            <w:gridSpan w:val="4"/>
          </w:tcPr>
          <w:p w14:paraId="1C30193C" w14:textId="77777777" w:rsidR="00BE4B51" w:rsidRPr="009D5729" w:rsidRDefault="00BE4B51" w:rsidP="009D572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  <w:r w:rsidRPr="009D5729">
              <w:rPr>
                <w:b/>
                <w:bCs/>
                <w:sz w:val="22"/>
                <w:szCs w:val="22"/>
              </w:rPr>
              <w:t>Requestor Title:</w:t>
            </w:r>
            <w:r w:rsidR="00803E6D" w:rsidRPr="009D5729">
              <w:rPr>
                <w:b/>
                <w:bCs/>
                <w:sz w:val="22"/>
                <w:szCs w:val="22"/>
              </w:rPr>
              <w:t xml:space="preserve">    </w:t>
            </w:r>
            <w:r w:rsidR="00803E6D" w:rsidRPr="009D5729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3" w:name="Text13"/>
            <w:r w:rsidR="00803E6D" w:rsidRPr="009D5729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3D34AA" w:rsidRPr="009D5729">
              <w:rPr>
                <w:b/>
                <w:bCs/>
                <w:sz w:val="22"/>
                <w:szCs w:val="22"/>
              </w:rPr>
            </w:r>
            <w:r w:rsidR="00803E6D" w:rsidRPr="009D5729">
              <w:rPr>
                <w:b/>
                <w:bCs/>
                <w:sz w:val="22"/>
                <w:szCs w:val="22"/>
              </w:rPr>
              <w:fldChar w:fldCharType="separate"/>
            </w:r>
            <w:r w:rsidR="00803E6D" w:rsidRPr="009D5729">
              <w:rPr>
                <w:b/>
                <w:bCs/>
                <w:noProof/>
                <w:sz w:val="22"/>
                <w:szCs w:val="22"/>
              </w:rPr>
              <w:t> </w:t>
            </w:r>
            <w:r w:rsidR="00803E6D" w:rsidRPr="009D5729">
              <w:rPr>
                <w:b/>
                <w:bCs/>
                <w:noProof/>
                <w:sz w:val="22"/>
                <w:szCs w:val="22"/>
              </w:rPr>
              <w:t> </w:t>
            </w:r>
            <w:r w:rsidR="00803E6D" w:rsidRPr="009D5729">
              <w:rPr>
                <w:b/>
                <w:bCs/>
                <w:noProof/>
                <w:sz w:val="22"/>
                <w:szCs w:val="22"/>
              </w:rPr>
              <w:t> </w:t>
            </w:r>
            <w:r w:rsidR="00803E6D" w:rsidRPr="009D5729">
              <w:rPr>
                <w:b/>
                <w:bCs/>
                <w:noProof/>
                <w:sz w:val="22"/>
                <w:szCs w:val="22"/>
              </w:rPr>
              <w:t> </w:t>
            </w:r>
            <w:r w:rsidR="00803E6D" w:rsidRPr="009D5729">
              <w:rPr>
                <w:b/>
                <w:bCs/>
                <w:noProof/>
                <w:sz w:val="22"/>
                <w:szCs w:val="22"/>
              </w:rPr>
              <w:t> </w:t>
            </w:r>
            <w:r w:rsidR="00803E6D" w:rsidRPr="009D5729">
              <w:rPr>
                <w:b/>
                <w:bCs/>
                <w:sz w:val="22"/>
                <w:szCs w:val="22"/>
              </w:rPr>
              <w:fldChar w:fldCharType="end"/>
            </w:r>
            <w:bookmarkEnd w:id="3"/>
          </w:p>
        </w:tc>
      </w:tr>
      <w:tr w:rsidR="00BE4B51" w:rsidRPr="009773F9" w14:paraId="2D96A8FE" w14:textId="77777777">
        <w:tblPrEx>
          <w:tblCellMar>
            <w:top w:w="0" w:type="dxa"/>
            <w:bottom w:w="0" w:type="dxa"/>
          </w:tblCellMar>
        </w:tblPrEx>
        <w:tc>
          <w:tcPr>
            <w:tcW w:w="10170" w:type="dxa"/>
            <w:gridSpan w:val="4"/>
            <w:shd w:val="clear" w:color="auto" w:fill="0C0C0C"/>
          </w:tcPr>
          <w:p w14:paraId="75C1F9BC" w14:textId="77777777" w:rsidR="00BE4B51" w:rsidRPr="009773F9" w:rsidRDefault="00BE4B51" w:rsidP="009D572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  <w:r w:rsidRPr="009773F9">
              <w:rPr>
                <w:b/>
                <w:bCs/>
                <w:sz w:val="22"/>
                <w:szCs w:val="22"/>
              </w:rPr>
              <w:t>USER INFORMATION (Individual for Whom Access is Being Requested)</w:t>
            </w:r>
          </w:p>
        </w:tc>
      </w:tr>
      <w:tr w:rsidR="00BE4B51" w:rsidRPr="009773F9" w14:paraId="6859174F" w14:textId="77777777">
        <w:tblPrEx>
          <w:tblCellMar>
            <w:top w:w="0" w:type="dxa"/>
            <w:bottom w:w="0" w:type="dxa"/>
          </w:tblCellMar>
        </w:tblPrEx>
        <w:tc>
          <w:tcPr>
            <w:tcW w:w="10170" w:type="dxa"/>
            <w:gridSpan w:val="4"/>
          </w:tcPr>
          <w:p w14:paraId="07DDF051" w14:textId="77777777" w:rsidR="00BE4B51" w:rsidRPr="009773F9" w:rsidRDefault="00BE4B51" w:rsidP="009D572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  <w:r w:rsidRPr="009773F9">
              <w:rPr>
                <w:b/>
                <w:bCs/>
                <w:sz w:val="22"/>
                <w:szCs w:val="22"/>
              </w:rPr>
              <w:t xml:space="preserve">Employee ID:   </w:t>
            </w:r>
            <w:r w:rsidRPr="009773F9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4" w:name="Text5"/>
            <w:r w:rsidRPr="009773F9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773F9">
              <w:rPr>
                <w:b/>
                <w:bCs/>
                <w:sz w:val="22"/>
                <w:szCs w:val="22"/>
              </w:rPr>
            </w:r>
            <w:r w:rsidRPr="009773F9">
              <w:rPr>
                <w:b/>
                <w:bCs/>
                <w:sz w:val="22"/>
                <w:szCs w:val="22"/>
              </w:rPr>
              <w:fldChar w:fldCharType="separate"/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sz w:val="22"/>
                <w:szCs w:val="22"/>
              </w:rPr>
              <w:fldChar w:fldCharType="end"/>
            </w:r>
            <w:bookmarkEnd w:id="4"/>
          </w:p>
        </w:tc>
      </w:tr>
      <w:tr w:rsidR="00BE4B51" w:rsidRPr="009773F9" w14:paraId="7D69194C" w14:textId="77777777">
        <w:tblPrEx>
          <w:tblCellMar>
            <w:top w:w="0" w:type="dxa"/>
            <w:bottom w:w="0" w:type="dxa"/>
          </w:tblCellMar>
        </w:tblPrEx>
        <w:tc>
          <w:tcPr>
            <w:tcW w:w="10170" w:type="dxa"/>
            <w:gridSpan w:val="4"/>
          </w:tcPr>
          <w:p w14:paraId="3CE02145" w14:textId="77777777" w:rsidR="00BE4B51" w:rsidRPr="009773F9" w:rsidRDefault="00BE4B51" w:rsidP="009D572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  <w:r w:rsidRPr="009773F9">
              <w:rPr>
                <w:b/>
                <w:bCs/>
                <w:sz w:val="22"/>
                <w:szCs w:val="22"/>
              </w:rPr>
              <w:t xml:space="preserve">Name (First, Last): </w:t>
            </w:r>
            <w:r w:rsidRPr="009773F9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5" w:name="Text6"/>
            <w:r w:rsidRPr="009773F9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773F9">
              <w:rPr>
                <w:b/>
                <w:bCs/>
                <w:sz w:val="22"/>
                <w:szCs w:val="22"/>
              </w:rPr>
            </w:r>
            <w:r w:rsidRPr="009773F9">
              <w:rPr>
                <w:b/>
                <w:bCs/>
                <w:sz w:val="22"/>
                <w:szCs w:val="22"/>
              </w:rPr>
              <w:fldChar w:fldCharType="separate"/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sz w:val="22"/>
                <w:szCs w:val="22"/>
              </w:rPr>
              <w:fldChar w:fldCharType="end"/>
            </w:r>
            <w:bookmarkEnd w:id="5"/>
          </w:p>
        </w:tc>
      </w:tr>
      <w:tr w:rsidR="00BE4B51" w:rsidRPr="009773F9" w14:paraId="2059193E" w14:textId="77777777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14:paraId="43FC7285" w14:textId="77777777" w:rsidR="00BE4B51" w:rsidRPr="009773F9" w:rsidRDefault="00BE4B51" w:rsidP="009D572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  <w:r w:rsidRPr="009773F9">
              <w:rPr>
                <w:b/>
                <w:bCs/>
                <w:sz w:val="22"/>
                <w:szCs w:val="22"/>
              </w:rPr>
              <w:t xml:space="preserve">USER ID/Login:  </w:t>
            </w:r>
            <w:r w:rsidRPr="009773F9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6" w:name="Text8"/>
            <w:r w:rsidRPr="009773F9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773F9">
              <w:rPr>
                <w:b/>
                <w:bCs/>
                <w:sz w:val="22"/>
                <w:szCs w:val="22"/>
              </w:rPr>
            </w:r>
            <w:r w:rsidRPr="009773F9">
              <w:rPr>
                <w:b/>
                <w:bCs/>
                <w:sz w:val="22"/>
                <w:szCs w:val="22"/>
              </w:rPr>
              <w:fldChar w:fldCharType="separate"/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4903" w:type="dxa"/>
          </w:tcPr>
          <w:p w14:paraId="46C2202C" w14:textId="77777777" w:rsidR="00BE4B51" w:rsidRPr="009773F9" w:rsidRDefault="00BE4B51" w:rsidP="009D572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  <w:r w:rsidRPr="009773F9">
              <w:rPr>
                <w:b/>
                <w:bCs/>
                <w:sz w:val="22"/>
                <w:szCs w:val="22"/>
              </w:rPr>
              <w:t xml:space="preserve">UMBC Extension:  </w:t>
            </w:r>
            <w:r w:rsidRPr="009773F9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7" w:name="Text7"/>
            <w:r w:rsidRPr="009773F9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773F9">
              <w:rPr>
                <w:b/>
                <w:bCs/>
                <w:sz w:val="22"/>
                <w:szCs w:val="22"/>
              </w:rPr>
            </w:r>
            <w:r w:rsidRPr="009773F9">
              <w:rPr>
                <w:b/>
                <w:bCs/>
                <w:sz w:val="22"/>
                <w:szCs w:val="22"/>
              </w:rPr>
              <w:fldChar w:fldCharType="separate"/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sz w:val="22"/>
                <w:szCs w:val="22"/>
              </w:rPr>
              <w:fldChar w:fldCharType="end"/>
            </w:r>
            <w:bookmarkEnd w:id="7"/>
          </w:p>
        </w:tc>
      </w:tr>
      <w:tr w:rsidR="00BE4B51" w:rsidRPr="009773F9" w14:paraId="0E9445B9" w14:textId="77777777">
        <w:tblPrEx>
          <w:tblCellMar>
            <w:top w:w="0" w:type="dxa"/>
            <w:bottom w:w="0" w:type="dxa"/>
          </w:tblCellMar>
        </w:tblPrEx>
        <w:tc>
          <w:tcPr>
            <w:tcW w:w="10170" w:type="dxa"/>
            <w:gridSpan w:val="4"/>
          </w:tcPr>
          <w:p w14:paraId="152A3086" w14:textId="77777777" w:rsidR="00BE4B51" w:rsidRPr="009773F9" w:rsidRDefault="00BE4B51" w:rsidP="009D572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  <w:r w:rsidRPr="009773F9">
              <w:rPr>
                <w:b/>
                <w:bCs/>
                <w:sz w:val="22"/>
                <w:szCs w:val="22"/>
              </w:rPr>
              <w:t>E-Mail Address (</w:t>
            </w:r>
            <w:hyperlink r:id="rId7" w:history="1">
              <w:r w:rsidRPr="009773F9">
                <w:rPr>
                  <w:rStyle w:val="Hyperlink"/>
                  <w:b/>
                  <w:bCs/>
                  <w:sz w:val="22"/>
                  <w:szCs w:val="22"/>
                </w:rPr>
                <w:t>email@umbc.edu</w:t>
              </w:r>
            </w:hyperlink>
            <w:r w:rsidRPr="009773F9">
              <w:rPr>
                <w:b/>
                <w:bCs/>
                <w:sz w:val="22"/>
                <w:szCs w:val="22"/>
              </w:rPr>
              <w:t xml:space="preserve">):  </w:t>
            </w:r>
            <w:r w:rsidRPr="009773F9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8" w:name="Text10"/>
            <w:r w:rsidRPr="009773F9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9773F9">
              <w:rPr>
                <w:b/>
                <w:bCs/>
                <w:sz w:val="22"/>
                <w:szCs w:val="22"/>
              </w:rPr>
            </w:r>
            <w:r w:rsidRPr="009773F9">
              <w:rPr>
                <w:b/>
                <w:bCs/>
                <w:sz w:val="22"/>
                <w:szCs w:val="22"/>
              </w:rPr>
              <w:fldChar w:fldCharType="separate"/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noProof/>
                <w:sz w:val="22"/>
                <w:szCs w:val="22"/>
              </w:rPr>
              <w:t> </w:t>
            </w:r>
            <w:r w:rsidRPr="009773F9">
              <w:rPr>
                <w:b/>
                <w:bCs/>
                <w:sz w:val="22"/>
                <w:szCs w:val="22"/>
              </w:rPr>
              <w:fldChar w:fldCharType="end"/>
            </w:r>
            <w:bookmarkEnd w:id="8"/>
          </w:p>
        </w:tc>
      </w:tr>
      <w:tr w:rsidR="00AE5F15" w:rsidRPr="009773F9" w14:paraId="5B4B0A7D" w14:textId="77777777">
        <w:tblPrEx>
          <w:tblCellMar>
            <w:top w:w="0" w:type="dxa"/>
            <w:bottom w:w="0" w:type="dxa"/>
          </w:tblCellMar>
        </w:tblPrEx>
        <w:tc>
          <w:tcPr>
            <w:tcW w:w="10170" w:type="dxa"/>
            <w:gridSpan w:val="4"/>
            <w:tcBorders>
              <w:bottom w:val="single" w:sz="4" w:space="0" w:color="auto"/>
            </w:tcBorders>
          </w:tcPr>
          <w:p w14:paraId="694370CB" w14:textId="77777777" w:rsidR="00AE5F15" w:rsidRPr="009773F9" w:rsidRDefault="00AE5F15" w:rsidP="009D572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Is the requested </w:t>
            </w:r>
            <w:r w:rsidR="008A7089">
              <w:rPr>
                <w:b/>
                <w:bCs/>
                <w:sz w:val="22"/>
                <w:szCs w:val="22"/>
              </w:rPr>
              <w:t>role</w:t>
            </w:r>
            <w:r>
              <w:rPr>
                <w:b/>
                <w:bCs/>
                <w:sz w:val="22"/>
                <w:szCs w:val="22"/>
              </w:rPr>
              <w:t xml:space="preserve"> for Primary or Back-Up? </w:t>
            </w:r>
            <w:r w:rsidR="00D07942">
              <w:rPr>
                <w:b/>
                <w:bCs/>
                <w:sz w:val="22"/>
                <w:szCs w:val="22"/>
              </w:rPr>
              <w:t>**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3"/>
            <w:r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="003D34AA" w:rsidRPr="00AE5F15"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bookmarkEnd w:id="9"/>
            <w:r>
              <w:rPr>
                <w:b/>
                <w:bCs/>
                <w:sz w:val="22"/>
                <w:szCs w:val="22"/>
              </w:rPr>
              <w:t xml:space="preserve"> Primary          </w:t>
            </w: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4"/>
            <w:r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="003D34AA" w:rsidRPr="00AE5F15"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bookmarkEnd w:id="10"/>
            <w:r>
              <w:rPr>
                <w:b/>
                <w:bCs/>
                <w:sz w:val="22"/>
                <w:szCs w:val="22"/>
              </w:rPr>
              <w:t xml:space="preserve"> Back-up</w:t>
            </w:r>
          </w:p>
        </w:tc>
      </w:tr>
      <w:tr w:rsidR="00273952" w:rsidRPr="009773F9" w14:paraId="32A68525" w14:textId="77777777">
        <w:tblPrEx>
          <w:tblCellMar>
            <w:top w:w="0" w:type="dxa"/>
            <w:bottom w:w="0" w:type="dxa"/>
          </w:tblCellMar>
        </w:tblPrEx>
        <w:tc>
          <w:tcPr>
            <w:tcW w:w="10170" w:type="dxa"/>
            <w:gridSpan w:val="4"/>
            <w:tcBorders>
              <w:bottom w:val="single" w:sz="4" w:space="0" w:color="auto"/>
            </w:tcBorders>
          </w:tcPr>
          <w:p w14:paraId="68DE4914" w14:textId="77777777" w:rsidR="00273952" w:rsidRPr="009773F9" w:rsidRDefault="00273952" w:rsidP="009D572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Is the requested access for </w:t>
            </w:r>
            <w:r w:rsidR="008A7089">
              <w:rPr>
                <w:b/>
                <w:bCs/>
                <w:sz w:val="22"/>
                <w:szCs w:val="22"/>
              </w:rPr>
              <w:t>a</w:t>
            </w:r>
            <w:r>
              <w:rPr>
                <w:b/>
                <w:bCs/>
                <w:sz w:val="22"/>
                <w:szCs w:val="22"/>
              </w:rPr>
              <w:t xml:space="preserve"> Primary or Secondary </w:t>
            </w:r>
            <w:proofErr w:type="gramStart"/>
            <w:r>
              <w:rPr>
                <w:b/>
                <w:bCs/>
                <w:sz w:val="22"/>
                <w:szCs w:val="22"/>
              </w:rPr>
              <w:t>Department?</w:t>
            </w:r>
            <w:r w:rsidR="00D07942">
              <w:rPr>
                <w:b/>
                <w:bCs/>
                <w:sz w:val="22"/>
                <w:szCs w:val="22"/>
              </w:rPr>
              <w:t>*</w:t>
            </w:r>
            <w:proofErr w:type="gramEnd"/>
            <w:r w:rsidR="00D07942">
              <w:rPr>
                <w:b/>
                <w:bCs/>
                <w:sz w:val="22"/>
                <w:szCs w:val="22"/>
              </w:rPr>
              <w:t>*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5"/>
            <w:r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="003D34AA" w:rsidRPr="00273952"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bookmarkEnd w:id="11"/>
            <w:r>
              <w:rPr>
                <w:b/>
                <w:bCs/>
                <w:sz w:val="22"/>
                <w:szCs w:val="22"/>
              </w:rPr>
              <w:t xml:space="preserve">  Primary     </w:t>
            </w: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6"/>
            <w:r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="003D34AA" w:rsidRPr="00273952"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bookmarkEnd w:id="12"/>
            <w:r>
              <w:rPr>
                <w:b/>
                <w:bCs/>
                <w:sz w:val="22"/>
                <w:szCs w:val="22"/>
              </w:rPr>
              <w:t xml:space="preserve">  Secondary</w:t>
            </w:r>
          </w:p>
        </w:tc>
      </w:tr>
      <w:tr w:rsidR="009D5729" w:rsidRPr="009773F9" w14:paraId="1860E01C" w14:textId="77777777">
        <w:tblPrEx>
          <w:tblCellMar>
            <w:top w:w="0" w:type="dxa"/>
            <w:bottom w:w="0" w:type="dxa"/>
          </w:tblCellMar>
        </w:tblPrEx>
        <w:tc>
          <w:tcPr>
            <w:tcW w:w="10170" w:type="dxa"/>
            <w:gridSpan w:val="4"/>
            <w:tcBorders>
              <w:bottom w:val="single" w:sz="4" w:space="0" w:color="auto"/>
            </w:tcBorders>
          </w:tcPr>
          <w:p w14:paraId="394EA01A" w14:textId="77777777" w:rsidR="009D5729" w:rsidRPr="009773F9" w:rsidRDefault="009D5729" w:rsidP="009D572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you have access </w:t>
            </w:r>
            <w:proofErr w:type="gramStart"/>
            <w:r>
              <w:rPr>
                <w:b/>
                <w:bCs/>
                <w:sz w:val="22"/>
                <w:szCs w:val="22"/>
              </w:rPr>
              <w:t>under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another department?  </w:t>
            </w: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69"/>
            <w:r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="001F41DF" w:rsidRPr="009D5729"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bookmarkEnd w:id="13"/>
            <w:r>
              <w:rPr>
                <w:b/>
                <w:bCs/>
                <w:sz w:val="22"/>
                <w:szCs w:val="22"/>
              </w:rPr>
              <w:t xml:space="preserve"> Yes     </w:t>
            </w: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70"/>
            <w:r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="001F41DF" w:rsidRPr="009D5729"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bookmarkEnd w:id="14"/>
            <w:r>
              <w:rPr>
                <w:b/>
                <w:bCs/>
                <w:sz w:val="22"/>
                <w:szCs w:val="22"/>
              </w:rPr>
              <w:t xml:space="preserve"> No    If Yes, please provide PS Department Number(s):  </w:t>
            </w:r>
            <w:bookmarkStart w:id="15" w:name="Text14"/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helpText w:type="text" w:val="Enter 5-digit PS Department Number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1F41DF" w:rsidRPr="009D5729"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bookmarkEnd w:id="15"/>
          </w:p>
        </w:tc>
      </w:tr>
      <w:tr w:rsidR="00BE4B51" w:rsidRPr="009773F9" w14:paraId="7C07278E" w14:textId="77777777">
        <w:tblPrEx>
          <w:tblCellMar>
            <w:top w:w="0" w:type="dxa"/>
            <w:bottom w:w="0" w:type="dxa"/>
          </w:tblCellMar>
        </w:tblPrEx>
        <w:trPr>
          <w:trHeight w:val="827"/>
        </w:trPr>
        <w:tc>
          <w:tcPr>
            <w:tcW w:w="10170" w:type="dxa"/>
            <w:gridSpan w:val="4"/>
            <w:tcBorders>
              <w:bottom w:val="single" w:sz="4" w:space="0" w:color="auto"/>
            </w:tcBorders>
          </w:tcPr>
          <w:p w14:paraId="578263C5" w14:textId="77777777" w:rsidR="00BE4B51" w:rsidRPr="009773F9" w:rsidRDefault="00BE4B51" w:rsidP="009D572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  <w:r w:rsidRPr="009773F9">
              <w:rPr>
                <w:b/>
                <w:bCs/>
                <w:sz w:val="22"/>
                <w:szCs w:val="22"/>
              </w:rPr>
              <w:t>USER PROFILE</w:t>
            </w:r>
            <w:proofErr w:type="gramStart"/>
            <w:r w:rsidRPr="009773F9">
              <w:rPr>
                <w:b/>
                <w:bCs/>
                <w:sz w:val="22"/>
                <w:szCs w:val="22"/>
              </w:rPr>
              <w:t>:  briefly</w:t>
            </w:r>
            <w:proofErr w:type="gramEnd"/>
            <w:r w:rsidRPr="009773F9">
              <w:rPr>
                <w:b/>
                <w:bCs/>
                <w:sz w:val="22"/>
                <w:szCs w:val="22"/>
              </w:rPr>
              <w:t xml:space="preserve"> describe User’s job as it relates to access to HR Functional Area; </w:t>
            </w:r>
          </w:p>
          <w:p w14:paraId="403A4EFD" w14:textId="77777777" w:rsidR="00BE4B51" w:rsidRPr="009D5729" w:rsidRDefault="00BE4B51" w:rsidP="009D572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16"/>
                <w:szCs w:val="16"/>
              </w:rPr>
            </w:pPr>
          </w:p>
          <w:p w14:paraId="17F51242" w14:textId="77777777" w:rsidR="009D5729" w:rsidRDefault="009773F9" w:rsidP="009D572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statusText w:type="text" w:val="type a brief description of the user's primary responsibility(ies) that would justify a specific security role."/>
                  <w:textInput/>
                </w:ffData>
              </w:fldChar>
            </w:r>
            <w:bookmarkStart w:id="16" w:name="Text11"/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3D34AA" w:rsidRPr="009773F9"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bookmarkEnd w:id="16"/>
          </w:p>
          <w:p w14:paraId="2FCA395B" w14:textId="77777777" w:rsidR="00BE4B51" w:rsidRPr="009D5729" w:rsidRDefault="00BE4B51" w:rsidP="009D572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16"/>
                <w:szCs w:val="16"/>
              </w:rPr>
            </w:pPr>
            <w:r w:rsidRPr="009773F9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773F9" w:rsidRPr="009773F9" w14:paraId="4DF6738C" w14:textId="77777777">
        <w:tblPrEx>
          <w:tblCellMar>
            <w:top w:w="0" w:type="dxa"/>
            <w:bottom w:w="0" w:type="dxa"/>
          </w:tblCellMar>
        </w:tblPrEx>
        <w:tc>
          <w:tcPr>
            <w:tcW w:w="10170" w:type="dxa"/>
            <w:gridSpan w:val="4"/>
            <w:shd w:val="clear" w:color="auto" w:fill="262626"/>
          </w:tcPr>
          <w:p w14:paraId="39856813" w14:textId="77777777" w:rsidR="009773F9" w:rsidRPr="009773F9" w:rsidRDefault="009773F9" w:rsidP="009D572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DEPARTMENT APPROVAL</w:t>
            </w:r>
          </w:p>
        </w:tc>
      </w:tr>
      <w:tr w:rsidR="009773F9" w:rsidRPr="009773F9" w14:paraId="14EF600E" w14:textId="77777777">
        <w:tblPrEx>
          <w:tblCellMar>
            <w:top w:w="0" w:type="dxa"/>
            <w:bottom w:w="0" w:type="dxa"/>
          </w:tblCellMar>
        </w:tblPrEx>
        <w:tc>
          <w:tcPr>
            <w:tcW w:w="4425" w:type="dxa"/>
            <w:gridSpan w:val="2"/>
          </w:tcPr>
          <w:p w14:paraId="02BBA91D" w14:textId="77777777" w:rsidR="009773F9" w:rsidRDefault="009773F9" w:rsidP="009D572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Department Head Signature:</w:t>
            </w:r>
          </w:p>
          <w:p w14:paraId="74537C8C" w14:textId="77777777" w:rsidR="009773F9" w:rsidRDefault="009773F9" w:rsidP="009D572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745" w:type="dxa"/>
            <w:gridSpan w:val="2"/>
          </w:tcPr>
          <w:p w14:paraId="41DDFDD9" w14:textId="77777777" w:rsidR="009773F9" w:rsidRDefault="009773F9" w:rsidP="009D572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Date:</w:t>
            </w:r>
          </w:p>
          <w:p w14:paraId="7C604977" w14:textId="77777777" w:rsidR="009773F9" w:rsidRPr="009773F9" w:rsidRDefault="009773F9" w:rsidP="009D572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</w:t>
            </w: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bookmarkStart w:id="17" w:name="Text12"/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3D34AA" w:rsidRPr="009773F9"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  <w:bookmarkEnd w:id="17"/>
          </w:p>
        </w:tc>
      </w:tr>
    </w:tbl>
    <w:p w14:paraId="3E44BC72" w14:textId="77777777" w:rsidR="00BE4B51" w:rsidRPr="00803E6D" w:rsidRDefault="00BE4B51">
      <w:pPr>
        <w:pStyle w:val="Header"/>
        <w:tabs>
          <w:tab w:val="clear" w:pos="4320"/>
          <w:tab w:val="clear" w:pos="8640"/>
        </w:tabs>
        <w:rPr>
          <w:sz w:val="16"/>
          <w:szCs w:val="16"/>
        </w:rPr>
      </w:pPr>
    </w:p>
    <w:tbl>
      <w:tblPr>
        <w:tblpPr w:leftFromText="180" w:rightFromText="180" w:vertAnchor="text" w:horzAnchor="margin" w:tblpX="-234" w:tblpY="169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0"/>
        <w:gridCol w:w="3097"/>
        <w:gridCol w:w="1382"/>
        <w:gridCol w:w="2729"/>
      </w:tblGrid>
      <w:tr w:rsidR="00D07942" w:rsidRPr="009773F9" w14:paraId="2E7F4860" w14:textId="77777777">
        <w:tblPrEx>
          <w:tblCellMar>
            <w:top w:w="0" w:type="dxa"/>
            <w:bottom w:w="0" w:type="dxa"/>
          </w:tblCellMar>
        </w:tblPrEx>
        <w:tc>
          <w:tcPr>
            <w:tcW w:w="2980" w:type="dxa"/>
            <w:shd w:val="clear" w:color="auto" w:fill="0C0C0C"/>
          </w:tcPr>
          <w:p w14:paraId="6DFE4691" w14:textId="77777777" w:rsidR="00D07942" w:rsidRPr="009773F9" w:rsidRDefault="00A871FC" w:rsidP="00A871FC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Financial Aid &amp; Scholarships</w:t>
            </w:r>
            <w:r w:rsidR="00D07942" w:rsidRPr="009773F9">
              <w:rPr>
                <w:sz w:val="22"/>
                <w:szCs w:val="22"/>
              </w:rPr>
              <w:t xml:space="preserve"> FUNCTIONAL AREA</w:t>
            </w:r>
          </w:p>
        </w:tc>
        <w:tc>
          <w:tcPr>
            <w:tcW w:w="3097" w:type="dxa"/>
            <w:shd w:val="clear" w:color="auto" w:fill="0C0C0C"/>
          </w:tcPr>
          <w:p w14:paraId="4EE60AC2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</w:rPr>
            </w:pPr>
            <w:r w:rsidRPr="009773F9">
              <w:rPr>
                <w:sz w:val="22"/>
                <w:szCs w:val="22"/>
              </w:rPr>
              <w:t>ROLE</w:t>
            </w:r>
          </w:p>
        </w:tc>
        <w:tc>
          <w:tcPr>
            <w:tcW w:w="1382" w:type="dxa"/>
            <w:shd w:val="clear" w:color="auto" w:fill="0C0C0C"/>
          </w:tcPr>
          <w:p w14:paraId="6A378579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</w:rPr>
            </w:pPr>
            <w:r w:rsidRPr="009773F9">
              <w:rPr>
                <w:sz w:val="22"/>
                <w:szCs w:val="22"/>
              </w:rPr>
              <w:t>ADD</w:t>
            </w:r>
          </w:p>
        </w:tc>
        <w:tc>
          <w:tcPr>
            <w:tcW w:w="2729" w:type="dxa"/>
            <w:shd w:val="clear" w:color="auto" w:fill="0C0C0C"/>
          </w:tcPr>
          <w:p w14:paraId="6F085A5B" w14:textId="77777777" w:rsidR="00D07942" w:rsidRPr="009773F9" w:rsidRDefault="00B86160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D07942" w:rsidRPr="009773F9">
              <w:rPr>
                <w:sz w:val="22"/>
                <w:szCs w:val="22"/>
              </w:rPr>
              <w:t>REMOVE</w:t>
            </w:r>
          </w:p>
        </w:tc>
      </w:tr>
      <w:tr w:rsidR="00D07942" w:rsidRPr="009773F9" w14:paraId="4450FB7E" w14:textId="77777777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980" w:type="dxa"/>
            <w:vMerge w:val="restart"/>
          </w:tcPr>
          <w:p w14:paraId="64085354" w14:textId="77777777" w:rsidR="00D07942" w:rsidRPr="009773F9" w:rsidRDefault="00386EB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Super User</w:t>
            </w:r>
          </w:p>
        </w:tc>
        <w:tc>
          <w:tcPr>
            <w:tcW w:w="3097" w:type="dxa"/>
          </w:tcPr>
          <w:p w14:paraId="2E71B028" w14:textId="77777777" w:rsidR="00D07942" w:rsidRPr="009773F9" w:rsidRDefault="00386EB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Director</w:t>
            </w:r>
          </w:p>
        </w:tc>
        <w:tc>
          <w:tcPr>
            <w:tcW w:w="1382" w:type="dxa"/>
          </w:tcPr>
          <w:p w14:paraId="5A7FC4EC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</w:rPr>
            </w:pPr>
            <w:r w:rsidRPr="009773F9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 w:rsidRPr="009773F9">
              <w:rPr>
                <w:sz w:val="22"/>
                <w:szCs w:val="22"/>
              </w:rPr>
              <w:instrText xml:space="preserve"> FORMCHECKBOX </w:instrText>
            </w:r>
            <w:r w:rsidRPr="009773F9">
              <w:rPr>
                <w:sz w:val="22"/>
                <w:szCs w:val="22"/>
              </w:rPr>
            </w:r>
            <w:r w:rsidRPr="009773F9">
              <w:rPr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2729" w:type="dxa"/>
          </w:tcPr>
          <w:p w14:paraId="72B27C21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</w:rPr>
            </w:pPr>
            <w:r w:rsidRPr="009773F9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4"/>
            <w:r w:rsidRPr="009773F9">
              <w:rPr>
                <w:sz w:val="22"/>
                <w:szCs w:val="22"/>
              </w:rPr>
              <w:instrText xml:space="preserve"> FORMCHECKBOX </w:instrText>
            </w:r>
            <w:r w:rsidRPr="009773F9">
              <w:rPr>
                <w:sz w:val="22"/>
                <w:szCs w:val="22"/>
              </w:rPr>
            </w:r>
            <w:r w:rsidRPr="009773F9">
              <w:rPr>
                <w:sz w:val="22"/>
                <w:szCs w:val="22"/>
              </w:rPr>
              <w:fldChar w:fldCharType="end"/>
            </w:r>
            <w:bookmarkEnd w:id="19"/>
          </w:p>
        </w:tc>
      </w:tr>
      <w:tr w:rsidR="00D07942" w:rsidRPr="009773F9" w14:paraId="021D86E4" w14:textId="77777777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980" w:type="dxa"/>
            <w:vMerge/>
          </w:tcPr>
          <w:p w14:paraId="71CCF433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3097" w:type="dxa"/>
          </w:tcPr>
          <w:p w14:paraId="5EC14A27" w14:textId="77777777" w:rsidR="00D07942" w:rsidRPr="009773F9" w:rsidRDefault="00386EB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 IT Support</w:t>
            </w:r>
          </w:p>
        </w:tc>
        <w:tc>
          <w:tcPr>
            <w:tcW w:w="1382" w:type="dxa"/>
          </w:tcPr>
          <w:p w14:paraId="38469D4D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</w:rPr>
            </w:pPr>
            <w:r w:rsidRPr="009773F9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"/>
            <w:r w:rsidRPr="009773F9">
              <w:rPr>
                <w:sz w:val="22"/>
                <w:szCs w:val="22"/>
              </w:rPr>
              <w:instrText xml:space="preserve"> FORMCHECKBOX </w:instrText>
            </w:r>
            <w:r w:rsidRPr="009773F9">
              <w:rPr>
                <w:sz w:val="22"/>
                <w:szCs w:val="22"/>
              </w:rPr>
            </w:r>
            <w:r w:rsidRPr="009773F9">
              <w:rPr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2729" w:type="dxa"/>
          </w:tcPr>
          <w:p w14:paraId="080D525E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</w:rPr>
            </w:pPr>
            <w:r w:rsidRPr="009773F9">
              <w:rPr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5"/>
            <w:r w:rsidRPr="009773F9">
              <w:rPr>
                <w:sz w:val="22"/>
                <w:szCs w:val="22"/>
              </w:rPr>
              <w:instrText xml:space="preserve"> FORMCHECKBOX </w:instrText>
            </w:r>
            <w:r w:rsidRPr="009773F9">
              <w:rPr>
                <w:sz w:val="22"/>
                <w:szCs w:val="22"/>
              </w:rPr>
            </w:r>
            <w:r w:rsidRPr="009773F9">
              <w:rPr>
                <w:sz w:val="22"/>
                <w:szCs w:val="22"/>
              </w:rPr>
              <w:fldChar w:fldCharType="end"/>
            </w:r>
            <w:bookmarkEnd w:id="21"/>
          </w:p>
        </w:tc>
      </w:tr>
      <w:tr w:rsidR="00D07942" w:rsidRPr="009773F9" w14:paraId="2C6FAE78" w14:textId="77777777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980" w:type="dxa"/>
            <w:vMerge/>
          </w:tcPr>
          <w:p w14:paraId="41CC88C8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3097" w:type="dxa"/>
          </w:tcPr>
          <w:p w14:paraId="5EA84416" w14:textId="77777777" w:rsidR="00D07942" w:rsidRPr="009773F9" w:rsidRDefault="00386EB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Functional Lead</w:t>
            </w:r>
          </w:p>
        </w:tc>
        <w:tc>
          <w:tcPr>
            <w:tcW w:w="1382" w:type="dxa"/>
          </w:tcPr>
          <w:p w14:paraId="7848F241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</w:rPr>
            </w:pPr>
            <w:r w:rsidRPr="009773F9">
              <w:rPr>
                <w:sz w:val="22"/>
                <w:szCs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31"/>
            <w:r w:rsidRPr="009773F9">
              <w:rPr>
                <w:sz w:val="22"/>
                <w:szCs w:val="22"/>
              </w:rPr>
              <w:instrText xml:space="preserve"> FORMCHECKBOX </w:instrText>
            </w:r>
            <w:r w:rsidRPr="009773F9">
              <w:rPr>
                <w:sz w:val="22"/>
                <w:szCs w:val="22"/>
              </w:rPr>
            </w:r>
            <w:r w:rsidRPr="009773F9">
              <w:rPr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2729" w:type="dxa"/>
          </w:tcPr>
          <w:p w14:paraId="2182A7E5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</w:rPr>
            </w:pPr>
            <w:r w:rsidRPr="009773F9">
              <w:rPr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32"/>
            <w:r w:rsidRPr="009773F9">
              <w:rPr>
                <w:sz w:val="22"/>
                <w:szCs w:val="22"/>
              </w:rPr>
              <w:instrText xml:space="preserve"> FORMCHECKBOX </w:instrText>
            </w:r>
            <w:r w:rsidRPr="009773F9">
              <w:rPr>
                <w:sz w:val="22"/>
                <w:szCs w:val="22"/>
              </w:rPr>
            </w:r>
            <w:r w:rsidRPr="009773F9">
              <w:rPr>
                <w:sz w:val="22"/>
                <w:szCs w:val="22"/>
              </w:rPr>
              <w:fldChar w:fldCharType="end"/>
            </w:r>
            <w:bookmarkEnd w:id="23"/>
          </w:p>
        </w:tc>
      </w:tr>
      <w:tr w:rsidR="00386EB2" w:rsidRPr="009773F9" w14:paraId="31651AE3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7208" w:type="dxa"/>
          <w:cantSplit/>
          <w:trHeight w:val="253"/>
        </w:trPr>
        <w:tc>
          <w:tcPr>
            <w:tcW w:w="2980" w:type="dxa"/>
            <w:vMerge/>
          </w:tcPr>
          <w:p w14:paraId="538506DC" w14:textId="77777777" w:rsidR="00386EB2" w:rsidRPr="009773F9" w:rsidRDefault="00386EB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</w:tr>
      <w:tr w:rsidR="00386EB2" w:rsidRPr="009773F9" w14:paraId="40031066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7208" w:type="dxa"/>
          <w:cantSplit/>
          <w:trHeight w:val="253"/>
        </w:trPr>
        <w:tc>
          <w:tcPr>
            <w:tcW w:w="2980" w:type="dxa"/>
            <w:vMerge/>
            <w:tcBorders>
              <w:bottom w:val="single" w:sz="4" w:space="0" w:color="auto"/>
            </w:tcBorders>
          </w:tcPr>
          <w:p w14:paraId="0EC53EB3" w14:textId="77777777" w:rsidR="00386EB2" w:rsidRPr="009773F9" w:rsidRDefault="00386EB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</w:tr>
      <w:tr w:rsidR="00386EB2" w:rsidRPr="009773F9" w14:paraId="18011D7A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7208" w:type="dxa"/>
          <w:cantSplit/>
          <w:trHeight w:val="253"/>
        </w:trPr>
        <w:tc>
          <w:tcPr>
            <w:tcW w:w="2980" w:type="dxa"/>
            <w:vMerge/>
            <w:tcBorders>
              <w:bottom w:val="single" w:sz="4" w:space="0" w:color="auto"/>
            </w:tcBorders>
          </w:tcPr>
          <w:p w14:paraId="5098FBCF" w14:textId="77777777" w:rsidR="00386EB2" w:rsidRPr="009773F9" w:rsidRDefault="00386EB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</w:tr>
      <w:tr w:rsidR="00D07942" w:rsidRPr="009773F9" w14:paraId="22018CE2" w14:textId="77777777">
        <w:tblPrEx>
          <w:tblCellMar>
            <w:top w:w="0" w:type="dxa"/>
            <w:bottom w:w="0" w:type="dxa"/>
          </w:tblCellMar>
        </w:tblPrEx>
        <w:tc>
          <w:tcPr>
            <w:tcW w:w="2980" w:type="dxa"/>
            <w:shd w:val="clear" w:color="auto" w:fill="737373"/>
          </w:tcPr>
          <w:p w14:paraId="7DD48CA9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3097" w:type="dxa"/>
            <w:shd w:val="clear" w:color="auto" w:fill="737373"/>
          </w:tcPr>
          <w:p w14:paraId="5E252A33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1382" w:type="dxa"/>
            <w:shd w:val="clear" w:color="auto" w:fill="737373"/>
          </w:tcPr>
          <w:p w14:paraId="52D0DBA4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2729" w:type="dxa"/>
            <w:shd w:val="clear" w:color="auto" w:fill="737373"/>
          </w:tcPr>
          <w:p w14:paraId="3186F8BF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</w:tr>
      <w:tr w:rsidR="00D07942" w:rsidRPr="009773F9" w14:paraId="07B6D721" w14:textId="77777777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980" w:type="dxa"/>
            <w:vMerge w:val="restart"/>
          </w:tcPr>
          <w:p w14:paraId="3086773F" w14:textId="77777777" w:rsidR="00D07942" w:rsidRPr="009773F9" w:rsidRDefault="00386EB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Batch Processor</w:t>
            </w:r>
          </w:p>
        </w:tc>
        <w:tc>
          <w:tcPr>
            <w:tcW w:w="3097" w:type="dxa"/>
          </w:tcPr>
          <w:p w14:paraId="319967C1" w14:textId="77777777" w:rsidR="00D07942" w:rsidRPr="009773F9" w:rsidRDefault="00386EB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Associate Director</w:t>
            </w:r>
          </w:p>
        </w:tc>
        <w:tc>
          <w:tcPr>
            <w:tcW w:w="1382" w:type="dxa"/>
          </w:tcPr>
          <w:p w14:paraId="652E35F8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</w:rPr>
            </w:pPr>
            <w:r w:rsidRPr="009773F9">
              <w:rPr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1"/>
            <w:r w:rsidRPr="009773F9">
              <w:rPr>
                <w:sz w:val="22"/>
                <w:szCs w:val="22"/>
              </w:rPr>
              <w:instrText xml:space="preserve"> FORMCHECKBOX </w:instrText>
            </w:r>
            <w:r w:rsidRPr="009773F9">
              <w:rPr>
                <w:sz w:val="22"/>
                <w:szCs w:val="22"/>
              </w:rPr>
            </w:r>
            <w:r w:rsidRPr="009773F9">
              <w:rPr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2729" w:type="dxa"/>
          </w:tcPr>
          <w:p w14:paraId="38D969A6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</w:rPr>
            </w:pPr>
            <w:r w:rsidRPr="009773F9">
              <w:rPr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2"/>
            <w:r w:rsidRPr="009773F9">
              <w:rPr>
                <w:sz w:val="22"/>
                <w:szCs w:val="22"/>
              </w:rPr>
              <w:instrText xml:space="preserve"> FORMCHECKBOX </w:instrText>
            </w:r>
            <w:r w:rsidRPr="009773F9">
              <w:rPr>
                <w:sz w:val="22"/>
                <w:szCs w:val="22"/>
              </w:rPr>
            </w:r>
            <w:r w:rsidRPr="009773F9">
              <w:rPr>
                <w:sz w:val="22"/>
                <w:szCs w:val="22"/>
              </w:rPr>
              <w:fldChar w:fldCharType="end"/>
            </w:r>
            <w:bookmarkEnd w:id="25"/>
          </w:p>
        </w:tc>
      </w:tr>
      <w:tr w:rsidR="00D07942" w:rsidRPr="009773F9" w14:paraId="1AEFBF46" w14:textId="77777777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980" w:type="dxa"/>
            <w:vMerge/>
          </w:tcPr>
          <w:p w14:paraId="0C67CDF4" w14:textId="77777777" w:rsidR="00D07942" w:rsidRDefault="00D0794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3097" w:type="dxa"/>
          </w:tcPr>
          <w:p w14:paraId="0554CFA1" w14:textId="77777777" w:rsidR="00D07942" w:rsidRPr="009773F9" w:rsidRDefault="00386EB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Assistant Director</w:t>
            </w:r>
          </w:p>
        </w:tc>
        <w:tc>
          <w:tcPr>
            <w:tcW w:w="1382" w:type="dxa"/>
          </w:tcPr>
          <w:p w14:paraId="21ADF9A1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57"/>
            <w:r>
              <w:rPr>
                <w:sz w:val="22"/>
                <w:szCs w:val="22"/>
              </w:rPr>
              <w:instrText xml:space="preserve"> FORMCHECKBOX </w:instrText>
            </w:r>
            <w:r w:rsidRPr="008A7089"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2729" w:type="dxa"/>
          </w:tcPr>
          <w:p w14:paraId="2A4E5A6D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58"/>
            <w:r>
              <w:rPr>
                <w:sz w:val="22"/>
                <w:szCs w:val="22"/>
              </w:rPr>
              <w:instrText xml:space="preserve"> FORMCHECKBOX </w:instrText>
            </w:r>
            <w:r w:rsidRPr="008A7089"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bookmarkEnd w:id="27"/>
          </w:p>
        </w:tc>
      </w:tr>
      <w:tr w:rsidR="00D07942" w:rsidRPr="009773F9" w14:paraId="193D2640" w14:textId="77777777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980" w:type="dxa"/>
            <w:vMerge/>
          </w:tcPr>
          <w:p w14:paraId="7A899254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3097" w:type="dxa"/>
          </w:tcPr>
          <w:p w14:paraId="0ABF9FAC" w14:textId="77777777" w:rsidR="00D07942" w:rsidRPr="009773F9" w:rsidRDefault="00386EB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Scholarship IT Support</w:t>
            </w:r>
          </w:p>
        </w:tc>
        <w:tc>
          <w:tcPr>
            <w:tcW w:w="1382" w:type="dxa"/>
          </w:tcPr>
          <w:p w14:paraId="745D4666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</w:rPr>
            </w:pPr>
            <w:r w:rsidRPr="009773F9">
              <w:rPr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3"/>
            <w:r w:rsidRPr="009773F9">
              <w:rPr>
                <w:sz w:val="22"/>
                <w:szCs w:val="22"/>
              </w:rPr>
              <w:instrText xml:space="preserve"> FORMCHECKBOX </w:instrText>
            </w:r>
            <w:r w:rsidRPr="009773F9">
              <w:rPr>
                <w:sz w:val="22"/>
                <w:szCs w:val="22"/>
              </w:rPr>
            </w:r>
            <w:r w:rsidRPr="009773F9">
              <w:rPr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2729" w:type="dxa"/>
          </w:tcPr>
          <w:p w14:paraId="3962AABF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</w:rPr>
            </w:pPr>
            <w:r w:rsidRPr="009773F9">
              <w:rPr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4"/>
            <w:r w:rsidRPr="009773F9">
              <w:rPr>
                <w:sz w:val="22"/>
                <w:szCs w:val="22"/>
              </w:rPr>
              <w:instrText xml:space="preserve"> FORMCHECKBOX </w:instrText>
            </w:r>
            <w:r w:rsidRPr="009773F9">
              <w:rPr>
                <w:sz w:val="22"/>
                <w:szCs w:val="22"/>
              </w:rPr>
            </w:r>
            <w:r w:rsidRPr="009773F9">
              <w:rPr>
                <w:sz w:val="22"/>
                <w:szCs w:val="22"/>
              </w:rPr>
              <w:fldChar w:fldCharType="end"/>
            </w:r>
            <w:bookmarkEnd w:id="29"/>
          </w:p>
        </w:tc>
      </w:tr>
      <w:tr w:rsidR="00D07942" w:rsidRPr="009773F9" w14:paraId="7E1D33E5" w14:textId="77777777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2980" w:type="dxa"/>
            <w:vMerge/>
            <w:tcBorders>
              <w:bottom w:val="single" w:sz="4" w:space="0" w:color="auto"/>
            </w:tcBorders>
          </w:tcPr>
          <w:p w14:paraId="59F115F4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3097" w:type="dxa"/>
            <w:tcBorders>
              <w:bottom w:val="single" w:sz="4" w:space="0" w:color="auto"/>
            </w:tcBorders>
          </w:tcPr>
          <w:p w14:paraId="10E40E08" w14:textId="77777777" w:rsidR="00D07942" w:rsidRPr="009773F9" w:rsidRDefault="00386EB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Scholarship Assistant Director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14:paraId="17FAFAF6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</w:rPr>
            </w:pPr>
            <w:r w:rsidRPr="009773F9">
              <w:rPr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5"/>
            <w:r w:rsidRPr="009773F9">
              <w:rPr>
                <w:sz w:val="22"/>
                <w:szCs w:val="22"/>
              </w:rPr>
              <w:instrText xml:space="preserve"> FORMCHECKBOX </w:instrText>
            </w:r>
            <w:r w:rsidRPr="009773F9">
              <w:rPr>
                <w:sz w:val="22"/>
                <w:szCs w:val="22"/>
              </w:rPr>
            </w:r>
            <w:r w:rsidRPr="009773F9">
              <w:rPr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127A6FBC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</w:rPr>
            </w:pPr>
            <w:r w:rsidRPr="009773F9">
              <w:rPr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6"/>
            <w:r w:rsidRPr="009773F9">
              <w:rPr>
                <w:sz w:val="22"/>
                <w:szCs w:val="22"/>
              </w:rPr>
              <w:instrText xml:space="preserve"> FORMCHECKBOX </w:instrText>
            </w:r>
            <w:r w:rsidRPr="009773F9">
              <w:rPr>
                <w:sz w:val="22"/>
                <w:szCs w:val="22"/>
              </w:rPr>
            </w:r>
            <w:r w:rsidRPr="009773F9">
              <w:rPr>
                <w:sz w:val="22"/>
                <w:szCs w:val="22"/>
              </w:rPr>
              <w:fldChar w:fldCharType="end"/>
            </w:r>
            <w:bookmarkEnd w:id="31"/>
          </w:p>
        </w:tc>
      </w:tr>
      <w:tr w:rsidR="00D07942" w:rsidRPr="009773F9" w14:paraId="198B9A30" w14:textId="77777777">
        <w:tblPrEx>
          <w:tblCellMar>
            <w:top w:w="0" w:type="dxa"/>
            <w:bottom w:w="0" w:type="dxa"/>
          </w:tblCellMar>
        </w:tblPrEx>
        <w:tc>
          <w:tcPr>
            <w:tcW w:w="2980" w:type="dxa"/>
            <w:shd w:val="clear" w:color="auto" w:fill="737373"/>
          </w:tcPr>
          <w:p w14:paraId="415CC5A9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3097" w:type="dxa"/>
            <w:shd w:val="clear" w:color="auto" w:fill="737373"/>
          </w:tcPr>
          <w:p w14:paraId="1F17CCC6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1382" w:type="dxa"/>
            <w:shd w:val="clear" w:color="auto" w:fill="737373"/>
          </w:tcPr>
          <w:p w14:paraId="6F177C60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2729" w:type="dxa"/>
            <w:shd w:val="clear" w:color="auto" w:fill="737373"/>
          </w:tcPr>
          <w:p w14:paraId="730B74C5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</w:tr>
      <w:tr w:rsidR="00D07942" w:rsidRPr="009773F9" w14:paraId="30C54737" w14:textId="77777777">
        <w:tblPrEx>
          <w:tblCellMar>
            <w:top w:w="0" w:type="dxa"/>
            <w:bottom w:w="0" w:type="dxa"/>
          </w:tblCellMar>
        </w:tblPrEx>
        <w:trPr>
          <w:cantSplit/>
          <w:trHeight w:val="69"/>
        </w:trPr>
        <w:tc>
          <w:tcPr>
            <w:tcW w:w="2980" w:type="dxa"/>
            <w:vMerge w:val="restart"/>
          </w:tcPr>
          <w:p w14:paraId="1BA6D737" w14:textId="77777777" w:rsidR="00D07942" w:rsidRPr="009773F9" w:rsidRDefault="00386EB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 User</w:t>
            </w:r>
          </w:p>
        </w:tc>
        <w:tc>
          <w:tcPr>
            <w:tcW w:w="3097" w:type="dxa"/>
          </w:tcPr>
          <w:p w14:paraId="6A9B2029" w14:textId="77777777" w:rsidR="00D07942" w:rsidRPr="009773F9" w:rsidRDefault="00386EB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Scholarships Assoc. Dir</w:t>
            </w:r>
          </w:p>
        </w:tc>
        <w:tc>
          <w:tcPr>
            <w:tcW w:w="1382" w:type="dxa"/>
          </w:tcPr>
          <w:p w14:paraId="5C2DB429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</w:rPr>
            </w:pPr>
            <w:r w:rsidRPr="009773F9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20"/>
            <w:r w:rsidRPr="009773F9">
              <w:rPr>
                <w:sz w:val="22"/>
                <w:szCs w:val="22"/>
              </w:rPr>
              <w:instrText xml:space="preserve"> FORMCHECKBOX </w:instrText>
            </w:r>
            <w:r w:rsidRPr="009773F9">
              <w:rPr>
                <w:sz w:val="22"/>
                <w:szCs w:val="22"/>
              </w:rPr>
            </w:r>
            <w:r w:rsidRPr="009773F9">
              <w:rPr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2729" w:type="dxa"/>
          </w:tcPr>
          <w:p w14:paraId="60657EFB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</w:rPr>
            </w:pPr>
            <w:r w:rsidRPr="009773F9">
              <w:rPr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21"/>
            <w:r w:rsidRPr="009773F9">
              <w:rPr>
                <w:sz w:val="22"/>
                <w:szCs w:val="22"/>
              </w:rPr>
              <w:instrText xml:space="preserve"> FORMCHECKBOX </w:instrText>
            </w:r>
            <w:r w:rsidRPr="009773F9">
              <w:rPr>
                <w:sz w:val="22"/>
                <w:szCs w:val="22"/>
              </w:rPr>
            </w:r>
            <w:r w:rsidRPr="009773F9">
              <w:rPr>
                <w:sz w:val="22"/>
                <w:szCs w:val="22"/>
              </w:rPr>
              <w:fldChar w:fldCharType="end"/>
            </w:r>
            <w:bookmarkEnd w:id="33"/>
          </w:p>
        </w:tc>
      </w:tr>
      <w:tr w:rsidR="00386EB2" w:rsidRPr="009773F9" w14:paraId="79A125B6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7208" w:type="dxa"/>
          <w:cantSplit/>
          <w:trHeight w:val="253"/>
        </w:trPr>
        <w:tc>
          <w:tcPr>
            <w:tcW w:w="2980" w:type="dxa"/>
            <w:vMerge/>
          </w:tcPr>
          <w:p w14:paraId="1B49CF44" w14:textId="77777777" w:rsidR="00386EB2" w:rsidRPr="009773F9" w:rsidRDefault="00386EB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</w:tr>
      <w:tr w:rsidR="00386EB2" w:rsidRPr="009773F9" w14:paraId="061AF4C9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7208" w:type="dxa"/>
          <w:cantSplit/>
          <w:trHeight w:val="253"/>
        </w:trPr>
        <w:tc>
          <w:tcPr>
            <w:tcW w:w="2980" w:type="dxa"/>
            <w:vMerge/>
          </w:tcPr>
          <w:p w14:paraId="3630B84B" w14:textId="77777777" w:rsidR="00386EB2" w:rsidRPr="009773F9" w:rsidRDefault="00386EB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</w:tr>
      <w:tr w:rsidR="00386EB2" w:rsidRPr="009773F9" w14:paraId="0FCEF2D7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7208" w:type="dxa"/>
          <w:cantSplit/>
          <w:trHeight w:val="253"/>
        </w:trPr>
        <w:tc>
          <w:tcPr>
            <w:tcW w:w="2980" w:type="dxa"/>
            <w:vMerge/>
          </w:tcPr>
          <w:p w14:paraId="532D66D6" w14:textId="77777777" w:rsidR="00386EB2" w:rsidRPr="009773F9" w:rsidRDefault="00386EB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</w:tr>
      <w:tr w:rsidR="00D07942" w:rsidRPr="009773F9" w14:paraId="0394EA5F" w14:textId="77777777">
        <w:tblPrEx>
          <w:tblCellMar>
            <w:top w:w="0" w:type="dxa"/>
            <w:bottom w:w="0" w:type="dxa"/>
          </w:tblCellMar>
        </w:tblPrEx>
        <w:trPr>
          <w:cantSplit/>
          <w:trHeight w:val="69"/>
        </w:trPr>
        <w:tc>
          <w:tcPr>
            <w:tcW w:w="2980" w:type="dxa"/>
            <w:tcBorders>
              <w:bottom w:val="single" w:sz="4" w:space="0" w:color="auto"/>
            </w:tcBorders>
            <w:shd w:val="clear" w:color="auto" w:fill="737373"/>
          </w:tcPr>
          <w:p w14:paraId="1146E671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3097" w:type="dxa"/>
            <w:tcBorders>
              <w:bottom w:val="single" w:sz="4" w:space="0" w:color="auto"/>
            </w:tcBorders>
            <w:shd w:val="clear" w:color="auto" w:fill="737373"/>
          </w:tcPr>
          <w:p w14:paraId="680349B3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737373"/>
          </w:tcPr>
          <w:p w14:paraId="612F5142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2729" w:type="dxa"/>
            <w:tcBorders>
              <w:bottom w:val="single" w:sz="4" w:space="0" w:color="auto"/>
            </w:tcBorders>
            <w:shd w:val="clear" w:color="auto" w:fill="737373"/>
          </w:tcPr>
          <w:p w14:paraId="6F4D4D21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</w:tr>
      <w:tr w:rsidR="00D07942" w:rsidRPr="009773F9" w14:paraId="3E4D45B2" w14:textId="77777777">
        <w:tblPrEx>
          <w:tblCellMar>
            <w:top w:w="0" w:type="dxa"/>
            <w:bottom w:w="0" w:type="dxa"/>
          </w:tblCellMar>
        </w:tblPrEx>
        <w:trPr>
          <w:cantSplit/>
          <w:trHeight w:val="69"/>
        </w:trPr>
        <w:tc>
          <w:tcPr>
            <w:tcW w:w="2980" w:type="dxa"/>
            <w:vMerge w:val="restart"/>
          </w:tcPr>
          <w:p w14:paraId="02EFE9E6" w14:textId="77777777" w:rsidR="00D07942" w:rsidRPr="009773F9" w:rsidRDefault="00386EB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Counselor User</w:t>
            </w:r>
          </w:p>
        </w:tc>
        <w:tc>
          <w:tcPr>
            <w:tcW w:w="3097" w:type="dxa"/>
          </w:tcPr>
          <w:p w14:paraId="48ECD68D" w14:textId="77777777" w:rsidR="00D07942" w:rsidRPr="009773F9" w:rsidRDefault="00386EB2" w:rsidP="009D5729">
            <w:pPr>
              <w:pStyle w:val="Header"/>
              <w:tabs>
                <w:tab w:val="clear" w:pos="4320"/>
                <w:tab w:val="clear" w:pos="8640"/>
                <w:tab w:val="left" w:pos="187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 &amp; Scholarship Senior Couns</w:t>
            </w:r>
          </w:p>
        </w:tc>
        <w:tc>
          <w:tcPr>
            <w:tcW w:w="1382" w:type="dxa"/>
          </w:tcPr>
          <w:p w14:paraId="40EFA954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59"/>
            <w:r>
              <w:rPr>
                <w:sz w:val="22"/>
                <w:szCs w:val="22"/>
              </w:rPr>
              <w:instrText xml:space="preserve"> FORMCHECKBOX </w:instrText>
            </w:r>
            <w:r w:rsidRPr="008A7089"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2729" w:type="dxa"/>
          </w:tcPr>
          <w:p w14:paraId="453FDEA5" w14:textId="77777777" w:rsidR="00D07942" w:rsidRPr="009773F9" w:rsidRDefault="00D0794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B86160">
              <w:rPr>
                <w:sz w:val="22"/>
                <w:szCs w:val="22"/>
              </w:rPr>
              <w:t xml:space="preserve">     </w:t>
            </w:r>
            <w:r w:rsidR="009D5729">
              <w:rPr>
                <w:sz w:val="22"/>
                <w:szCs w:val="22"/>
              </w:rPr>
              <w:t xml:space="preserve">   </w:t>
            </w:r>
            <w:r w:rsidR="00B86160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60"/>
            <w:r>
              <w:rPr>
                <w:sz w:val="22"/>
                <w:szCs w:val="22"/>
              </w:rPr>
              <w:instrText xml:space="preserve"> FORMCHECKBOX </w:instrText>
            </w:r>
            <w:r w:rsidRPr="008A7089"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bookmarkEnd w:id="35"/>
          </w:p>
        </w:tc>
      </w:tr>
      <w:tr w:rsidR="00D07942" w:rsidRPr="009773F9" w14:paraId="46BCE16F" w14:textId="77777777">
        <w:tblPrEx>
          <w:tblCellMar>
            <w:top w:w="0" w:type="dxa"/>
            <w:bottom w:w="0" w:type="dxa"/>
          </w:tblCellMar>
        </w:tblPrEx>
        <w:trPr>
          <w:cantSplit/>
          <w:trHeight w:val="69"/>
        </w:trPr>
        <w:tc>
          <w:tcPr>
            <w:tcW w:w="2980" w:type="dxa"/>
            <w:vMerge/>
          </w:tcPr>
          <w:p w14:paraId="35778AC4" w14:textId="77777777" w:rsidR="00D07942" w:rsidRDefault="00D0794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3097" w:type="dxa"/>
          </w:tcPr>
          <w:p w14:paraId="46135785" w14:textId="77777777" w:rsidR="00D07942" w:rsidRDefault="00386EB2" w:rsidP="009D5729">
            <w:pPr>
              <w:pStyle w:val="Header"/>
              <w:tabs>
                <w:tab w:val="clear" w:pos="4320"/>
                <w:tab w:val="clear" w:pos="8640"/>
                <w:tab w:val="left" w:pos="187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 &amp; Scholarship Counselor</w:t>
            </w:r>
          </w:p>
        </w:tc>
        <w:tc>
          <w:tcPr>
            <w:tcW w:w="1382" w:type="dxa"/>
          </w:tcPr>
          <w:p w14:paraId="6F116CBE" w14:textId="77777777" w:rsidR="00D07942" w:rsidRDefault="00D0794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63"/>
            <w:r>
              <w:rPr>
                <w:sz w:val="22"/>
                <w:szCs w:val="22"/>
              </w:rPr>
              <w:instrText xml:space="preserve"> FORMCHECKBOX </w:instrText>
            </w:r>
            <w:r w:rsidRPr="008A7089"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2729" w:type="dxa"/>
          </w:tcPr>
          <w:p w14:paraId="0A85B6A7" w14:textId="77777777" w:rsidR="00D07942" w:rsidRDefault="00D0794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B86160">
              <w:rPr>
                <w:sz w:val="22"/>
                <w:szCs w:val="22"/>
              </w:rPr>
              <w:t xml:space="preserve">       </w:t>
            </w:r>
            <w:r>
              <w:rPr>
                <w:sz w:val="22"/>
                <w:szCs w:val="22"/>
              </w:rPr>
              <w:t xml:space="preserve"> </w:t>
            </w:r>
            <w:r w:rsidR="009D5729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64"/>
            <w:r>
              <w:rPr>
                <w:sz w:val="22"/>
                <w:szCs w:val="22"/>
              </w:rPr>
              <w:instrText xml:space="preserve"> FORMCHECKBOX </w:instrText>
            </w:r>
            <w:r w:rsidRPr="008A7089"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bookmarkEnd w:id="37"/>
          </w:p>
        </w:tc>
      </w:tr>
      <w:tr w:rsidR="006A775D" w:rsidRPr="009773F9" w14:paraId="6899A3A8" w14:textId="77777777" w:rsidTr="00EE21E3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980" w:type="dxa"/>
            <w:vMerge/>
          </w:tcPr>
          <w:p w14:paraId="57214513" w14:textId="77777777" w:rsidR="006A775D" w:rsidRDefault="006A775D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3097" w:type="dxa"/>
          </w:tcPr>
          <w:p w14:paraId="3263DD5E" w14:textId="77777777" w:rsidR="006A775D" w:rsidRDefault="006A775D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1382" w:type="dxa"/>
          </w:tcPr>
          <w:p w14:paraId="3C303577" w14:textId="77777777" w:rsidR="006A775D" w:rsidRDefault="006A775D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2729" w:type="dxa"/>
          </w:tcPr>
          <w:p w14:paraId="207FF9AA" w14:textId="77777777" w:rsidR="006A775D" w:rsidRDefault="006A775D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</w:tr>
      <w:tr w:rsidR="006A775D" w:rsidRPr="009773F9" w14:paraId="493915E8" w14:textId="77777777" w:rsidTr="006A775D">
        <w:tblPrEx>
          <w:tblCellMar>
            <w:top w:w="0" w:type="dxa"/>
            <w:bottom w:w="0" w:type="dxa"/>
          </w:tblCellMar>
        </w:tblPrEx>
        <w:trPr>
          <w:gridAfter w:val="3"/>
          <w:wAfter w:w="7208" w:type="dxa"/>
          <w:cantSplit/>
          <w:trHeight w:val="253"/>
        </w:trPr>
        <w:tc>
          <w:tcPr>
            <w:tcW w:w="2980" w:type="dxa"/>
            <w:vMerge/>
          </w:tcPr>
          <w:p w14:paraId="69284702" w14:textId="77777777" w:rsidR="006A775D" w:rsidRDefault="006A775D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</w:tr>
      <w:tr w:rsidR="00386EB2" w:rsidRPr="009773F9" w14:paraId="5977E1B1" w14:textId="77777777">
        <w:tblPrEx>
          <w:tblCellMar>
            <w:top w:w="0" w:type="dxa"/>
            <w:bottom w:w="0" w:type="dxa"/>
          </w:tblCellMar>
        </w:tblPrEx>
        <w:trPr>
          <w:gridAfter w:val="3"/>
          <w:wAfter w:w="7208" w:type="dxa"/>
          <w:cantSplit/>
          <w:trHeight w:val="253"/>
        </w:trPr>
        <w:tc>
          <w:tcPr>
            <w:tcW w:w="2980" w:type="dxa"/>
            <w:vMerge/>
          </w:tcPr>
          <w:p w14:paraId="2E0A3AA0" w14:textId="77777777" w:rsidR="00386EB2" w:rsidRDefault="00386EB2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</w:tr>
      <w:tr w:rsidR="00EE21E3" w:rsidRPr="009773F9" w14:paraId="245D38E1" w14:textId="77777777" w:rsidTr="00EE21E3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980" w:type="dxa"/>
          </w:tcPr>
          <w:p w14:paraId="671A2DC6" w14:textId="77777777" w:rsidR="00EE21E3" w:rsidRDefault="00EE21E3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3097" w:type="dxa"/>
          </w:tcPr>
          <w:p w14:paraId="725AE309" w14:textId="77777777" w:rsidR="00EE21E3" w:rsidRDefault="00EE21E3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1382" w:type="dxa"/>
          </w:tcPr>
          <w:p w14:paraId="23C4D5DE" w14:textId="77777777" w:rsidR="00EE21E3" w:rsidRDefault="00EE21E3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2729" w:type="dxa"/>
          </w:tcPr>
          <w:p w14:paraId="514D7A64" w14:textId="77777777" w:rsidR="00EE21E3" w:rsidRDefault="00EE21E3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</w:tr>
      <w:tr w:rsidR="00EF56AC" w:rsidRPr="009773F9" w14:paraId="42F946E4" w14:textId="77777777" w:rsidTr="00EF56AC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980" w:type="dxa"/>
          </w:tcPr>
          <w:p w14:paraId="275BCE75" w14:textId="77777777" w:rsidR="00EF56AC" w:rsidRDefault="00EF56AC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Admin Asst User</w:t>
            </w:r>
          </w:p>
        </w:tc>
        <w:tc>
          <w:tcPr>
            <w:tcW w:w="3097" w:type="dxa"/>
          </w:tcPr>
          <w:p w14:paraId="080C1342" w14:textId="77777777" w:rsidR="00EF56AC" w:rsidRDefault="00EF56AC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Processor</w:t>
            </w:r>
          </w:p>
        </w:tc>
        <w:tc>
          <w:tcPr>
            <w:tcW w:w="1382" w:type="dxa"/>
          </w:tcPr>
          <w:p w14:paraId="524B79A8" w14:textId="77777777" w:rsidR="00EF56AC" w:rsidRDefault="00EF56AC" w:rsidP="00EF56A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729" w:type="dxa"/>
          </w:tcPr>
          <w:p w14:paraId="34870217" w14:textId="77777777" w:rsidR="00EF56AC" w:rsidRDefault="00EF56AC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  <w:p w14:paraId="3A6800F3" w14:textId="77777777" w:rsidR="00BB687D" w:rsidRDefault="00BB687D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</w:tr>
      <w:tr w:rsidR="00EF56AC" w:rsidRPr="009773F9" w14:paraId="29DE8C19" w14:textId="77777777" w:rsidTr="00EF56AC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980" w:type="dxa"/>
          </w:tcPr>
          <w:p w14:paraId="70215FC8" w14:textId="77777777" w:rsidR="00EF56AC" w:rsidRDefault="00EF56AC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3097" w:type="dxa"/>
          </w:tcPr>
          <w:p w14:paraId="4B647C62" w14:textId="77777777" w:rsidR="00EF56AC" w:rsidRDefault="00EF56AC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Front Counter</w:t>
            </w:r>
          </w:p>
        </w:tc>
        <w:tc>
          <w:tcPr>
            <w:tcW w:w="1382" w:type="dxa"/>
          </w:tcPr>
          <w:p w14:paraId="690497D6" w14:textId="77777777" w:rsidR="00EF56AC" w:rsidRDefault="00EF56AC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2729" w:type="dxa"/>
          </w:tcPr>
          <w:p w14:paraId="7041DD95" w14:textId="77777777" w:rsidR="00EF56AC" w:rsidRDefault="00EF56AC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</w:tr>
      <w:tr w:rsidR="00EF56AC" w:rsidRPr="009773F9" w14:paraId="1B84C396" w14:textId="77777777" w:rsidTr="00EF56AC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980" w:type="dxa"/>
          </w:tcPr>
          <w:p w14:paraId="59B1755F" w14:textId="77777777" w:rsidR="00EF56AC" w:rsidRDefault="00EF56AC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3097" w:type="dxa"/>
          </w:tcPr>
          <w:p w14:paraId="07F092A2" w14:textId="77777777" w:rsidR="00EF56AC" w:rsidRDefault="00EF56AC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1382" w:type="dxa"/>
          </w:tcPr>
          <w:p w14:paraId="33361184" w14:textId="77777777" w:rsidR="00EF56AC" w:rsidRDefault="00EF56AC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2729" w:type="dxa"/>
          </w:tcPr>
          <w:p w14:paraId="3C4AC56D" w14:textId="77777777" w:rsidR="00EF56AC" w:rsidRDefault="00EF56AC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</w:tr>
      <w:tr w:rsidR="00EF56AC" w:rsidRPr="009773F9" w14:paraId="717B56D6" w14:textId="77777777" w:rsidTr="00EF56AC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980" w:type="dxa"/>
          </w:tcPr>
          <w:p w14:paraId="4F5014ED" w14:textId="77777777" w:rsidR="00EF56AC" w:rsidRDefault="00EF56AC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User</w:t>
            </w:r>
          </w:p>
        </w:tc>
        <w:tc>
          <w:tcPr>
            <w:tcW w:w="3097" w:type="dxa"/>
          </w:tcPr>
          <w:p w14:paraId="4E3FB438" w14:textId="77777777" w:rsidR="00EF56AC" w:rsidRDefault="00EF56AC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</w:t>
            </w:r>
          </w:p>
        </w:tc>
        <w:tc>
          <w:tcPr>
            <w:tcW w:w="1382" w:type="dxa"/>
          </w:tcPr>
          <w:p w14:paraId="7CF1A64D" w14:textId="77777777" w:rsidR="00EF56AC" w:rsidRDefault="00EF56AC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2729" w:type="dxa"/>
          </w:tcPr>
          <w:p w14:paraId="5D85CFA2" w14:textId="77777777" w:rsidR="00C13509" w:rsidRDefault="00C13509" w:rsidP="009D572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</w:tr>
    </w:tbl>
    <w:p w14:paraId="23BF398B" w14:textId="77777777" w:rsidR="00A871FC" w:rsidRDefault="00A871FC">
      <w:pPr>
        <w:pStyle w:val="Header"/>
        <w:tabs>
          <w:tab w:val="clear" w:pos="4320"/>
          <w:tab w:val="clear" w:pos="8640"/>
        </w:tabs>
        <w:rPr>
          <w:b/>
          <w:bCs/>
          <w:sz w:val="22"/>
          <w:szCs w:val="22"/>
          <w:u w:val="single"/>
        </w:rPr>
      </w:pPr>
    </w:p>
    <w:p w14:paraId="7A0F4F40" w14:textId="77777777" w:rsidR="00C13509" w:rsidRDefault="00C13509">
      <w:pPr>
        <w:pStyle w:val="Header"/>
        <w:tabs>
          <w:tab w:val="clear" w:pos="4320"/>
          <w:tab w:val="clear" w:pos="8640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Additional Access:</w:t>
      </w:r>
    </w:p>
    <w:p w14:paraId="38604E93" w14:textId="77777777" w:rsidR="00C13509" w:rsidRDefault="00C13509">
      <w:pPr>
        <w:pStyle w:val="Header"/>
        <w:tabs>
          <w:tab w:val="clear" w:pos="4320"/>
          <w:tab w:val="clear" w:pos="864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Service Indicators (Service Indicator Security)</w:t>
      </w:r>
    </w:p>
    <w:p w14:paraId="61B32ED9" w14:textId="77777777" w:rsidR="00C13509" w:rsidRDefault="00C13509">
      <w:pPr>
        <w:pStyle w:val="Header"/>
        <w:tabs>
          <w:tab w:val="clear" w:pos="4320"/>
          <w:tab w:val="clear" w:pos="864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Campus Community (3C Group Security)</w:t>
      </w:r>
    </w:p>
    <w:p w14:paraId="321925AE" w14:textId="77777777" w:rsidR="00C13509" w:rsidRPr="00C13509" w:rsidRDefault="00C13509">
      <w:pPr>
        <w:pStyle w:val="Header"/>
        <w:tabs>
          <w:tab w:val="clear" w:pos="4320"/>
          <w:tab w:val="clear" w:pos="8640"/>
        </w:tabs>
        <w:rPr>
          <w:bCs/>
          <w:sz w:val="22"/>
          <w:szCs w:val="22"/>
        </w:rPr>
      </w:pPr>
    </w:p>
    <w:p w14:paraId="09C75ECE" w14:textId="77777777" w:rsidR="00C13509" w:rsidRDefault="00C13509">
      <w:pPr>
        <w:pStyle w:val="Header"/>
        <w:tabs>
          <w:tab w:val="clear" w:pos="4320"/>
          <w:tab w:val="clear" w:pos="8640"/>
        </w:tabs>
        <w:rPr>
          <w:b/>
          <w:bCs/>
          <w:sz w:val="22"/>
          <w:szCs w:val="22"/>
          <w:u w:val="single"/>
        </w:rPr>
      </w:pPr>
    </w:p>
    <w:p w14:paraId="408CA91A" w14:textId="77777777" w:rsidR="00BE4B51" w:rsidRPr="009773F9" w:rsidRDefault="00BE4B51">
      <w:pPr>
        <w:pStyle w:val="Header"/>
        <w:tabs>
          <w:tab w:val="clear" w:pos="4320"/>
          <w:tab w:val="clear" w:pos="8640"/>
        </w:tabs>
        <w:rPr>
          <w:b/>
          <w:bCs/>
          <w:sz w:val="22"/>
          <w:szCs w:val="22"/>
        </w:rPr>
      </w:pPr>
      <w:r w:rsidRPr="009773F9">
        <w:rPr>
          <w:b/>
          <w:bCs/>
          <w:sz w:val="22"/>
          <w:szCs w:val="22"/>
          <w:u w:val="single"/>
        </w:rPr>
        <w:t>ROLE DESCRIPTIONS</w:t>
      </w:r>
      <w:r w:rsidRPr="009773F9">
        <w:rPr>
          <w:b/>
          <w:bCs/>
          <w:sz w:val="22"/>
          <w:szCs w:val="22"/>
        </w:rPr>
        <w:t>:</w:t>
      </w:r>
    </w:p>
    <w:p w14:paraId="6F4020FC" w14:textId="77777777" w:rsidR="00BE4B51" w:rsidRPr="009773F9" w:rsidRDefault="00BE4B51">
      <w:pPr>
        <w:pStyle w:val="Header"/>
        <w:tabs>
          <w:tab w:val="clear" w:pos="4320"/>
          <w:tab w:val="clear" w:pos="8640"/>
        </w:tabs>
        <w:rPr>
          <w:b/>
          <w:bCs/>
          <w:sz w:val="22"/>
          <w:szCs w:val="22"/>
        </w:rPr>
      </w:pPr>
    </w:p>
    <w:p w14:paraId="0A3E5BE3" w14:textId="77777777" w:rsidR="00BE4B51" w:rsidRPr="00BB687D" w:rsidRDefault="00DF2C49" w:rsidP="00DF2C4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 </w:t>
      </w:r>
      <w:r w:rsidR="00BB687D" w:rsidRPr="00BB687D">
        <w:rPr>
          <w:b/>
          <w:bCs/>
          <w:sz w:val="22"/>
          <w:szCs w:val="22"/>
          <w:u w:val="single"/>
        </w:rPr>
        <w:t>Super User</w:t>
      </w:r>
      <w:r w:rsidR="00BE4B51" w:rsidRPr="00BB687D">
        <w:rPr>
          <w:b/>
          <w:bCs/>
          <w:sz w:val="22"/>
          <w:szCs w:val="22"/>
        </w:rPr>
        <w:t xml:space="preserve">:  </w:t>
      </w:r>
      <w:r w:rsidR="00BE4B51" w:rsidRPr="00BB687D">
        <w:rPr>
          <w:sz w:val="22"/>
          <w:szCs w:val="22"/>
        </w:rPr>
        <w:t>will have Update, Inquire and Report</w:t>
      </w:r>
      <w:r w:rsidR="00536F8D" w:rsidRPr="00BB687D">
        <w:rPr>
          <w:sz w:val="22"/>
          <w:szCs w:val="22"/>
        </w:rPr>
        <w:t xml:space="preserve"> </w:t>
      </w:r>
      <w:r w:rsidR="00BE4B51" w:rsidRPr="00BB687D">
        <w:rPr>
          <w:sz w:val="22"/>
          <w:szCs w:val="22"/>
        </w:rPr>
        <w:t xml:space="preserve">access to </w:t>
      </w:r>
      <w:r w:rsidR="00BB687D">
        <w:rPr>
          <w:sz w:val="22"/>
          <w:szCs w:val="22"/>
        </w:rPr>
        <w:t xml:space="preserve">all setup tables which include </w:t>
      </w:r>
      <w:proofErr w:type="gramStart"/>
      <w:r w:rsidR="00BB687D">
        <w:rPr>
          <w:sz w:val="22"/>
          <w:szCs w:val="22"/>
        </w:rPr>
        <w:t xml:space="preserve">Aid </w:t>
      </w:r>
      <w:r>
        <w:rPr>
          <w:sz w:val="22"/>
          <w:szCs w:val="22"/>
        </w:rPr>
        <w:t xml:space="preserve"> </w:t>
      </w:r>
      <w:r w:rsidR="00BB687D">
        <w:rPr>
          <w:sz w:val="22"/>
          <w:szCs w:val="22"/>
        </w:rPr>
        <w:t>Year</w:t>
      </w:r>
      <w:proofErr w:type="gramEnd"/>
      <w:r w:rsidR="00BB687D">
        <w:rPr>
          <w:sz w:val="22"/>
          <w:szCs w:val="22"/>
        </w:rPr>
        <w:t xml:space="preserve"> setup, Application Processing setup, Financial Aid Term setup, Budget setup, Award setup, External Awards setup, </w:t>
      </w:r>
      <w:r>
        <w:rPr>
          <w:sz w:val="22"/>
          <w:szCs w:val="22"/>
        </w:rPr>
        <w:t>Disbursement setup, Loan setup, Pell Grant setup, ACG/SMART Grants setup, File Management setup, Satisfactory Academic Progress setup.</w:t>
      </w:r>
      <w:r>
        <w:rPr>
          <w:sz w:val="22"/>
          <w:szCs w:val="22"/>
        </w:rPr>
        <w:tab/>
      </w:r>
    </w:p>
    <w:p w14:paraId="1557BC27" w14:textId="77777777" w:rsidR="00BE4B51" w:rsidRPr="009773F9" w:rsidRDefault="007E5FB8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rPr>
          <w:sz w:val="22"/>
          <w:szCs w:val="22"/>
        </w:rPr>
      </w:pPr>
      <w:r>
        <w:rPr>
          <w:b/>
          <w:sz w:val="22"/>
          <w:szCs w:val="22"/>
          <w:u w:val="single"/>
        </w:rPr>
        <w:t>Batch Processor</w:t>
      </w:r>
      <w:proofErr w:type="gramStart"/>
      <w:r w:rsidR="00BE4B51" w:rsidRPr="009773F9">
        <w:rPr>
          <w:sz w:val="22"/>
          <w:szCs w:val="22"/>
        </w:rPr>
        <w:t>:  will</w:t>
      </w:r>
      <w:proofErr w:type="gramEnd"/>
      <w:r w:rsidR="00BE4B51" w:rsidRPr="009773F9">
        <w:rPr>
          <w:sz w:val="22"/>
          <w:szCs w:val="22"/>
        </w:rPr>
        <w:t xml:space="preserve"> have </w:t>
      </w:r>
      <w:r w:rsidR="00B86160">
        <w:rPr>
          <w:sz w:val="22"/>
          <w:szCs w:val="22"/>
        </w:rPr>
        <w:t xml:space="preserve">Update access to </w:t>
      </w:r>
      <w:r w:rsidR="00C603C2">
        <w:rPr>
          <w:sz w:val="22"/>
          <w:szCs w:val="22"/>
        </w:rPr>
        <w:t>all Batch jobs in the FA Module</w:t>
      </w:r>
      <w:r w:rsidR="003F1705">
        <w:rPr>
          <w:sz w:val="22"/>
          <w:szCs w:val="22"/>
        </w:rPr>
        <w:t>.  This will also include all access that Counselor User and Admin User has.</w:t>
      </w:r>
    </w:p>
    <w:p w14:paraId="61D9EFD8" w14:textId="77777777" w:rsidR="00BE4B51" w:rsidRPr="009773F9" w:rsidRDefault="007E5FB8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Admin User</w:t>
      </w:r>
      <w:proofErr w:type="gramStart"/>
      <w:r w:rsidR="00BE4B51" w:rsidRPr="009773F9">
        <w:rPr>
          <w:b/>
          <w:bCs/>
          <w:sz w:val="22"/>
          <w:szCs w:val="22"/>
        </w:rPr>
        <w:t>:</w:t>
      </w:r>
      <w:r w:rsidR="00BE4B51" w:rsidRPr="009773F9">
        <w:rPr>
          <w:sz w:val="22"/>
          <w:szCs w:val="22"/>
        </w:rPr>
        <w:t xml:space="preserve">  Inquire</w:t>
      </w:r>
      <w:proofErr w:type="gramEnd"/>
      <w:r w:rsidR="00C603C2">
        <w:rPr>
          <w:sz w:val="22"/>
          <w:szCs w:val="22"/>
        </w:rPr>
        <w:t xml:space="preserve"> access to all non-processing pages in the FA Module.</w:t>
      </w:r>
    </w:p>
    <w:p w14:paraId="00D31CD8" w14:textId="77777777" w:rsidR="00AE5F15" w:rsidRDefault="007E5FB8" w:rsidP="00AE5F15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rPr>
          <w:sz w:val="22"/>
          <w:szCs w:val="22"/>
        </w:rPr>
      </w:pPr>
      <w:r>
        <w:rPr>
          <w:b/>
          <w:sz w:val="22"/>
          <w:szCs w:val="22"/>
          <w:u w:val="single"/>
        </w:rPr>
        <w:t>Counselor User</w:t>
      </w:r>
      <w:proofErr w:type="gramStart"/>
      <w:r w:rsidR="003F1705">
        <w:rPr>
          <w:sz w:val="22"/>
          <w:szCs w:val="22"/>
        </w:rPr>
        <w:t>:  Inquire</w:t>
      </w:r>
      <w:proofErr w:type="gramEnd"/>
      <w:r w:rsidR="003F1705">
        <w:rPr>
          <w:sz w:val="22"/>
          <w:szCs w:val="22"/>
        </w:rPr>
        <w:t xml:space="preserve"> and report access to processing aspects in FA Module.</w:t>
      </w:r>
    </w:p>
    <w:p w14:paraId="3E06491C" w14:textId="77777777" w:rsidR="00BE4B51" w:rsidRPr="009773F9" w:rsidRDefault="007E5FB8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Admin Asst User</w:t>
      </w:r>
      <w:r w:rsidR="00AE5F15">
        <w:rPr>
          <w:bCs/>
          <w:sz w:val="22"/>
          <w:szCs w:val="22"/>
        </w:rPr>
        <w:t xml:space="preserve">: </w:t>
      </w:r>
      <w:proofErr w:type="gramStart"/>
      <w:r w:rsidR="00AE5F15">
        <w:rPr>
          <w:bCs/>
          <w:sz w:val="22"/>
          <w:szCs w:val="22"/>
        </w:rPr>
        <w:t xml:space="preserve"> </w:t>
      </w:r>
      <w:r w:rsidR="003F1705">
        <w:rPr>
          <w:bCs/>
          <w:sz w:val="22"/>
          <w:szCs w:val="22"/>
        </w:rPr>
        <w:t>Inquire</w:t>
      </w:r>
      <w:proofErr w:type="gramEnd"/>
      <w:r w:rsidR="00AE5F15">
        <w:rPr>
          <w:bCs/>
          <w:sz w:val="22"/>
          <w:szCs w:val="22"/>
        </w:rPr>
        <w:t xml:space="preserve"> access to </w:t>
      </w:r>
      <w:r w:rsidR="003F1705">
        <w:rPr>
          <w:bCs/>
          <w:sz w:val="22"/>
          <w:szCs w:val="22"/>
        </w:rPr>
        <w:t>FA Module</w:t>
      </w:r>
      <w:r w:rsidR="00F26F78">
        <w:rPr>
          <w:bCs/>
          <w:sz w:val="22"/>
          <w:szCs w:val="22"/>
        </w:rPr>
        <w:t>.</w:t>
      </w:r>
      <w:r w:rsidR="003F1705">
        <w:rPr>
          <w:bCs/>
          <w:sz w:val="22"/>
          <w:szCs w:val="22"/>
        </w:rPr>
        <w:t xml:space="preserve">  Will have update access to 3C module in Campus Community.</w:t>
      </w:r>
    </w:p>
    <w:p w14:paraId="122F8B52" w14:textId="77777777" w:rsidR="00BE4B51" w:rsidRDefault="007E5FB8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rPr>
          <w:sz w:val="22"/>
          <w:szCs w:val="22"/>
        </w:rPr>
      </w:pPr>
      <w:r>
        <w:rPr>
          <w:b/>
          <w:sz w:val="22"/>
          <w:szCs w:val="22"/>
          <w:u w:val="single"/>
        </w:rPr>
        <w:t>Student User</w:t>
      </w:r>
      <w:proofErr w:type="gramStart"/>
      <w:r w:rsidR="00BE4B51" w:rsidRPr="009773F9">
        <w:rPr>
          <w:sz w:val="22"/>
          <w:szCs w:val="22"/>
        </w:rPr>
        <w:t>:  will</w:t>
      </w:r>
      <w:proofErr w:type="gramEnd"/>
      <w:r w:rsidR="00BE4B51" w:rsidRPr="009773F9">
        <w:rPr>
          <w:sz w:val="22"/>
          <w:szCs w:val="22"/>
        </w:rPr>
        <w:t xml:space="preserve"> have all </w:t>
      </w:r>
      <w:r w:rsidR="003F1705">
        <w:rPr>
          <w:sz w:val="22"/>
          <w:szCs w:val="22"/>
        </w:rPr>
        <w:t xml:space="preserve">inquiry </w:t>
      </w:r>
      <w:r w:rsidR="00BE4B51" w:rsidRPr="009773F9">
        <w:rPr>
          <w:sz w:val="22"/>
          <w:szCs w:val="22"/>
        </w:rPr>
        <w:t xml:space="preserve">access </w:t>
      </w:r>
      <w:r w:rsidR="003F1705">
        <w:rPr>
          <w:sz w:val="22"/>
          <w:szCs w:val="22"/>
        </w:rPr>
        <w:t>within FA Module</w:t>
      </w:r>
      <w:r w:rsidR="00BE4B51" w:rsidRPr="009773F9">
        <w:rPr>
          <w:sz w:val="22"/>
          <w:szCs w:val="22"/>
        </w:rPr>
        <w:t>.</w:t>
      </w:r>
      <w:r w:rsidR="003F1705">
        <w:rPr>
          <w:sz w:val="22"/>
          <w:szCs w:val="22"/>
        </w:rPr>
        <w:t xml:space="preserve">  Limited access to </w:t>
      </w:r>
      <w:proofErr w:type="gramStart"/>
      <w:r w:rsidR="003F1705">
        <w:rPr>
          <w:sz w:val="22"/>
          <w:szCs w:val="22"/>
        </w:rPr>
        <w:t>inquiry</w:t>
      </w:r>
      <w:proofErr w:type="gramEnd"/>
      <w:r w:rsidR="003F1705">
        <w:rPr>
          <w:sz w:val="22"/>
          <w:szCs w:val="22"/>
        </w:rPr>
        <w:t xml:space="preserve"> in Admissions and Student Records Modules.</w:t>
      </w:r>
    </w:p>
    <w:p w14:paraId="4500870E" w14:textId="77777777" w:rsidR="00AE5F15" w:rsidRDefault="00AE5F15" w:rsidP="00AE5F15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</w:p>
    <w:p w14:paraId="4049FBC1" w14:textId="77777777" w:rsidR="00AE5F15" w:rsidRDefault="00AE5F15" w:rsidP="00AE5F15">
      <w:pPr>
        <w:pStyle w:val="Header"/>
        <w:tabs>
          <w:tab w:val="clear" w:pos="4320"/>
          <w:tab w:val="clear" w:pos="8640"/>
        </w:tabs>
        <w:ind w:left="360"/>
        <w:rPr>
          <w:sz w:val="22"/>
          <w:szCs w:val="22"/>
        </w:rPr>
      </w:pPr>
    </w:p>
    <w:p w14:paraId="714BE284" w14:textId="77777777" w:rsidR="009D5729" w:rsidRDefault="009D5729" w:rsidP="00AE5F15">
      <w:pPr>
        <w:pStyle w:val="Header"/>
        <w:tabs>
          <w:tab w:val="clear" w:pos="4320"/>
          <w:tab w:val="clear" w:pos="864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Inquire = </w:t>
      </w:r>
      <w:r w:rsidR="00C0120D">
        <w:rPr>
          <w:sz w:val="22"/>
          <w:szCs w:val="22"/>
        </w:rPr>
        <w:t xml:space="preserve">Access </w:t>
      </w:r>
      <w:r>
        <w:rPr>
          <w:sz w:val="22"/>
          <w:szCs w:val="22"/>
        </w:rPr>
        <w:t>to view data in PS.</w:t>
      </w:r>
    </w:p>
    <w:p w14:paraId="073DE621" w14:textId="77777777" w:rsidR="009D5729" w:rsidRDefault="009D5729" w:rsidP="00AE5F15">
      <w:pPr>
        <w:pStyle w:val="Header"/>
        <w:tabs>
          <w:tab w:val="clear" w:pos="4320"/>
          <w:tab w:val="clear" w:pos="864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Update = </w:t>
      </w:r>
      <w:r w:rsidR="00C0120D">
        <w:rPr>
          <w:sz w:val="22"/>
          <w:szCs w:val="22"/>
        </w:rPr>
        <w:t>Can</w:t>
      </w:r>
      <w:r>
        <w:rPr>
          <w:sz w:val="22"/>
          <w:szCs w:val="22"/>
        </w:rPr>
        <w:t xml:space="preserve"> add data to existing PS records.</w:t>
      </w:r>
    </w:p>
    <w:p w14:paraId="6CB24359" w14:textId="77777777" w:rsidR="009D5729" w:rsidRDefault="009D5729" w:rsidP="00AE5F15">
      <w:pPr>
        <w:pStyle w:val="Header"/>
        <w:tabs>
          <w:tab w:val="clear" w:pos="4320"/>
          <w:tab w:val="clear" w:pos="8640"/>
        </w:tabs>
        <w:ind w:left="360"/>
        <w:rPr>
          <w:sz w:val="22"/>
          <w:szCs w:val="22"/>
        </w:rPr>
      </w:pPr>
      <w:proofErr w:type="gramStart"/>
      <w:r>
        <w:rPr>
          <w:sz w:val="22"/>
          <w:szCs w:val="22"/>
        </w:rPr>
        <w:t>Report  =</w:t>
      </w:r>
      <w:proofErr w:type="gramEnd"/>
      <w:r>
        <w:rPr>
          <w:sz w:val="22"/>
          <w:szCs w:val="22"/>
        </w:rPr>
        <w:t xml:space="preserve"> </w:t>
      </w:r>
      <w:r w:rsidR="00C0120D">
        <w:rPr>
          <w:sz w:val="22"/>
          <w:szCs w:val="22"/>
        </w:rPr>
        <w:t>A</w:t>
      </w:r>
      <w:r>
        <w:rPr>
          <w:sz w:val="22"/>
          <w:szCs w:val="22"/>
        </w:rPr>
        <w:t>bility to generate and print delivered and custom PS Reports.</w:t>
      </w:r>
    </w:p>
    <w:p w14:paraId="0DCE927D" w14:textId="77777777" w:rsidR="009D5729" w:rsidRPr="009773F9" w:rsidRDefault="009D5729" w:rsidP="00C0120D">
      <w:pPr>
        <w:pStyle w:val="Header"/>
        <w:tabs>
          <w:tab w:val="clear" w:pos="4320"/>
          <w:tab w:val="clear" w:pos="8640"/>
        </w:tabs>
        <w:ind w:left="360"/>
        <w:rPr>
          <w:sz w:val="22"/>
          <w:szCs w:val="22"/>
        </w:rPr>
      </w:pPr>
      <w:proofErr w:type="gramStart"/>
      <w:r>
        <w:rPr>
          <w:sz w:val="22"/>
          <w:szCs w:val="22"/>
        </w:rPr>
        <w:t>Query  =</w:t>
      </w:r>
      <w:proofErr w:type="gramEnd"/>
      <w:r>
        <w:rPr>
          <w:sz w:val="22"/>
          <w:szCs w:val="22"/>
        </w:rPr>
        <w:t xml:space="preserve">  </w:t>
      </w:r>
      <w:r w:rsidR="00C0120D">
        <w:rPr>
          <w:sz w:val="22"/>
          <w:szCs w:val="22"/>
        </w:rPr>
        <w:t>Authorized to look up data from in PS based on specifically outlined data elements.</w:t>
      </w:r>
      <w:r>
        <w:rPr>
          <w:sz w:val="22"/>
          <w:szCs w:val="22"/>
        </w:rPr>
        <w:t xml:space="preserve"> </w:t>
      </w:r>
    </w:p>
    <w:sectPr w:rsidR="009D5729" w:rsidRPr="009773F9" w:rsidSect="00B86160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8E7B9" w14:textId="77777777" w:rsidR="008D21CB" w:rsidRDefault="008D21CB">
      <w:r>
        <w:separator/>
      </w:r>
    </w:p>
  </w:endnote>
  <w:endnote w:type="continuationSeparator" w:id="0">
    <w:p w14:paraId="51097590" w14:textId="77777777" w:rsidR="008D21CB" w:rsidRDefault="008D2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904DC" w14:textId="77777777" w:rsidR="00BB687D" w:rsidRDefault="00BB687D">
    <w:pPr>
      <w:pStyle w:val="Footer"/>
      <w:framePr w:wrap="around" w:vAnchor="text" w:hAnchor="page" w:x="5581" w:y="67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81DB1">
      <w:rPr>
        <w:rStyle w:val="PageNumber"/>
        <w:noProof/>
      </w:rPr>
      <w:t>1</w:t>
    </w:r>
    <w:r>
      <w:rPr>
        <w:rStyle w:val="PageNumber"/>
      </w:rPr>
      <w:fldChar w:fldCharType="end"/>
    </w:r>
  </w:p>
  <w:p w14:paraId="144C2B2A" w14:textId="77777777" w:rsidR="00BB687D" w:rsidRDefault="00BB687D">
    <w:pPr>
      <w:pStyle w:val="Footer"/>
      <w:tabs>
        <w:tab w:val="clear" w:pos="4320"/>
        <w:tab w:val="clear" w:pos="8640"/>
        <w:tab w:val="left" w:pos="5040"/>
        <w:tab w:val="right" w:pos="7920"/>
      </w:tabs>
      <w:rPr>
        <w:sz w:val="20"/>
      </w:rPr>
    </w:pPr>
    <w:r>
      <w:rPr>
        <w:sz w:val="20"/>
      </w:rPr>
      <w:t> </w:t>
    </w:r>
    <w:r>
      <w:rPr>
        <w:sz w:val="20"/>
      </w:rPr>
      <w:tab/>
      <w:t xml:space="preserve"> </w:t>
    </w:r>
  </w:p>
  <w:p w14:paraId="4920A96C" w14:textId="77777777" w:rsidR="00BB687D" w:rsidRDefault="00BB687D">
    <w:pPr>
      <w:pStyle w:val="Footer"/>
    </w:pP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9E7C0" w14:textId="77777777" w:rsidR="008D21CB" w:rsidRDefault="008D21CB">
      <w:r>
        <w:separator/>
      </w:r>
    </w:p>
  </w:footnote>
  <w:footnote w:type="continuationSeparator" w:id="0">
    <w:p w14:paraId="440EFF43" w14:textId="77777777" w:rsidR="008D21CB" w:rsidRDefault="008D2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898C3" w14:textId="1297EE84" w:rsidR="00BB687D" w:rsidRDefault="0042715E">
    <w:pPr>
      <w:pStyle w:val="Header"/>
      <w:pBdr>
        <w:bottom w:val="single" w:sz="12" w:space="0" w:color="auto"/>
      </w:pBdr>
      <w:tabs>
        <w:tab w:val="right" w:pos="9360"/>
      </w:tabs>
      <w:jc w:val="right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800FE8" wp14:editId="4F7108D6">
              <wp:simplePos x="0" y="0"/>
              <wp:positionH relativeFrom="column">
                <wp:posOffset>1432560</wp:posOffset>
              </wp:positionH>
              <wp:positionV relativeFrom="paragraph">
                <wp:posOffset>0</wp:posOffset>
              </wp:positionV>
              <wp:extent cx="4229100" cy="678180"/>
              <wp:effectExtent l="0" t="0" r="0" b="7620"/>
              <wp:wrapNone/>
              <wp:docPr id="196521424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678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7CD176" w14:textId="77777777" w:rsidR="00BB687D" w:rsidRPr="0043476D" w:rsidRDefault="00493158" w:rsidP="0043476D">
                          <w:pPr>
                            <w:pStyle w:val="Heading1"/>
                            <w:rPr>
                              <w:b/>
                              <w:bCs/>
                            </w:rPr>
                          </w:pPr>
                          <w:r w:rsidRPr="0043476D">
                            <w:rPr>
                              <w:b/>
                              <w:bCs/>
                            </w:rPr>
                            <w:t>Financial Aid</w:t>
                          </w:r>
                          <w:r w:rsidR="00BB687D" w:rsidRPr="0043476D">
                            <w:rPr>
                              <w:b/>
                              <w:bCs/>
                            </w:rPr>
                            <w:t xml:space="preserve"> Security Access Request Form</w:t>
                          </w:r>
                        </w:p>
                        <w:p w14:paraId="137C47B4" w14:textId="77777777" w:rsidR="00BB687D" w:rsidRDefault="00BB687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00F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12.8pt;margin-top:0;width:333pt;height:53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" stroked="f">
              <v:textbox>
                <w:txbxContent>
                  <w:p w14:paraId="147CD176" w14:textId="77777777" w:rsidR="00BB687D" w:rsidRPr="0043476D" w:rsidRDefault="00493158" w:rsidP="0043476D">
                    <w:pPr>
                      <w:pStyle w:val="Heading1"/>
                      <w:rPr>
                        <w:b/>
                        <w:bCs/>
                      </w:rPr>
                    </w:pPr>
                    <w:r w:rsidRPr="0043476D">
                      <w:rPr>
                        <w:b/>
                        <w:bCs/>
                      </w:rPr>
                      <w:t>Financial Aid</w:t>
                    </w:r>
                    <w:r w:rsidR="00BB687D" w:rsidRPr="0043476D">
                      <w:rPr>
                        <w:b/>
                        <w:bCs/>
                      </w:rPr>
                      <w:t xml:space="preserve"> Security Access Request Form</w:t>
                    </w:r>
                  </w:p>
                  <w:p w14:paraId="137C47B4" w14:textId="77777777" w:rsidR="00BB687D" w:rsidRDefault="00BB687D"/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EEF6BF" wp14:editId="0F4F43B2">
              <wp:simplePos x="0" y="0"/>
              <wp:positionH relativeFrom="column">
                <wp:posOffset>-114300</wp:posOffset>
              </wp:positionH>
              <wp:positionV relativeFrom="paragraph">
                <wp:posOffset>0</wp:posOffset>
              </wp:positionV>
              <wp:extent cx="1564640" cy="635000"/>
              <wp:effectExtent l="0" t="0" r="0" b="3175"/>
              <wp:wrapNone/>
              <wp:docPr id="9411000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464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38" w:name="_MON_1069488247"/>
                        <w:bookmarkStart w:id="39" w:name="_MON_1069488267"/>
                        <w:bookmarkStart w:id="40" w:name="_MON_1069488382"/>
                        <w:bookmarkEnd w:id="38"/>
                        <w:bookmarkEnd w:id="39"/>
                        <w:bookmarkEnd w:id="40"/>
                        <w:p w14:paraId="639CA01E" w14:textId="77777777" w:rsidR="00BB687D" w:rsidRDefault="00BB687D">
                          <w:r>
                            <w:rPr>
                              <w:rFonts w:ascii="Arial" w:hAnsi="Arial"/>
                              <w:sz w:val="28"/>
                            </w:rPr>
                            <w:object w:dxaOrig="2161" w:dyaOrig="841" w14:anchorId="1EC7610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108pt;height:42pt">
                                <v:imagedata r:id="rId1" o:title=""/>
                              </v:shape>
                              <o:OLEObject Type="Embed" ProgID="Word.Picture.8" ShapeID="_x0000_i1025" DrawAspect="Content" ObjectID="_1846235400" r:id="rId2"/>
                            </w:objec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EEF6BF" id="Text Box 3" o:spid="_x0000_s1027" type="#_x0000_t202" style="position:absolute;left:0;text-align:left;margin-left:-9pt;margin-top:0;width:123.2pt;height:5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" stroked="f">
              <v:textbox>
                <w:txbxContent>
                  <w:bookmarkStart w:id="41" w:name="_MON_1069488247"/>
                  <w:bookmarkStart w:id="42" w:name="_MON_1069488267"/>
                  <w:bookmarkStart w:id="43" w:name="_MON_1069488382"/>
                  <w:bookmarkEnd w:id="41"/>
                  <w:bookmarkEnd w:id="42"/>
                  <w:bookmarkEnd w:id="43"/>
                  <w:p w14:paraId="639CA01E" w14:textId="77777777" w:rsidR="00BB687D" w:rsidRDefault="00BB687D">
                    <w:r>
                      <w:rPr>
                        <w:rFonts w:ascii="Arial" w:hAnsi="Arial"/>
                        <w:sz w:val="28"/>
                      </w:rPr>
                      <w:object w:dxaOrig="2161" w:dyaOrig="841" w14:anchorId="1EC76105">
                        <v:shape id="_x0000_i1025" type="#_x0000_t75" style="width:108pt;height:42pt">
                          <v:imagedata r:id="rId1" o:title=""/>
                        </v:shape>
                        <o:OLEObject Type="Embed" ProgID="Word.Picture.8" ShapeID="_x0000_i1025" DrawAspect="Content" ObjectID="_1846235400" r:id="rId3"/>
                      </w:object>
                    </w:r>
                  </w:p>
                </w:txbxContent>
              </v:textbox>
            </v:shape>
          </w:pict>
        </mc:Fallback>
      </mc:AlternateContent>
    </w:r>
    <w:r w:rsidR="00BB687D">
      <w:tab/>
    </w:r>
  </w:p>
  <w:p w14:paraId="039949A2" w14:textId="77777777" w:rsidR="00BB687D" w:rsidRDefault="00BB687D">
    <w:pPr>
      <w:pStyle w:val="Header"/>
      <w:pBdr>
        <w:bottom w:val="single" w:sz="12" w:space="0" w:color="auto"/>
      </w:pBdr>
      <w:tabs>
        <w:tab w:val="right" w:pos="9360"/>
      </w:tabs>
      <w:jc w:val="right"/>
    </w:pPr>
  </w:p>
  <w:p w14:paraId="2AAA88B2" w14:textId="77777777" w:rsidR="00BB687D" w:rsidRDefault="00BB687D">
    <w:pPr>
      <w:pStyle w:val="Header"/>
      <w:pBdr>
        <w:bottom w:val="single" w:sz="12" w:space="0" w:color="auto"/>
      </w:pBdr>
      <w:tabs>
        <w:tab w:val="right" w:pos="9360"/>
      </w:tabs>
      <w:jc w:val="right"/>
    </w:pPr>
  </w:p>
  <w:p w14:paraId="6B4ADB05" w14:textId="77777777" w:rsidR="00BB687D" w:rsidRDefault="00BB687D">
    <w:pPr>
      <w:pStyle w:val="Header"/>
      <w:pBdr>
        <w:bottom w:val="single" w:sz="12" w:space="0" w:color="auto"/>
      </w:pBdr>
      <w:tabs>
        <w:tab w:val="right" w:pos="9360"/>
      </w:tabs>
      <w:jc w:val="right"/>
      <w:rPr>
        <w:i/>
        <w:iCs/>
      </w:rPr>
    </w:pPr>
    <w:r>
      <w:rPr>
        <w:i/>
        <w:iCs/>
      </w:rPr>
      <w:tab/>
    </w:r>
  </w:p>
  <w:p w14:paraId="31C13E29" w14:textId="77777777" w:rsidR="00BB687D" w:rsidRDefault="00BB687D">
    <w:pPr>
      <w:pStyle w:val="Header"/>
    </w:pPr>
  </w:p>
  <w:p w14:paraId="5D7A81BC" w14:textId="77777777" w:rsidR="00BB687D" w:rsidRDefault="00BB68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7868"/>
    <w:multiLevelType w:val="hybridMultilevel"/>
    <w:tmpl w:val="7510886C"/>
    <w:lvl w:ilvl="0" w:tplc="1928522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39772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51"/>
    <w:rsid w:val="000D6073"/>
    <w:rsid w:val="00121970"/>
    <w:rsid w:val="001944A4"/>
    <w:rsid w:val="001A17B4"/>
    <w:rsid w:val="001D45AD"/>
    <w:rsid w:val="001F41DF"/>
    <w:rsid w:val="001F6C9A"/>
    <w:rsid w:val="00230E7E"/>
    <w:rsid w:val="00273952"/>
    <w:rsid w:val="0031142D"/>
    <w:rsid w:val="00386BC4"/>
    <w:rsid w:val="00386EB2"/>
    <w:rsid w:val="003D34AA"/>
    <w:rsid w:val="003F1705"/>
    <w:rsid w:val="0042715E"/>
    <w:rsid w:val="0043476D"/>
    <w:rsid w:val="00473F1D"/>
    <w:rsid w:val="00493158"/>
    <w:rsid w:val="00493D28"/>
    <w:rsid w:val="00536F8D"/>
    <w:rsid w:val="005A07AA"/>
    <w:rsid w:val="006A775D"/>
    <w:rsid w:val="007161A1"/>
    <w:rsid w:val="007E5FB8"/>
    <w:rsid w:val="00803E6D"/>
    <w:rsid w:val="00877164"/>
    <w:rsid w:val="008A7089"/>
    <w:rsid w:val="008D21CB"/>
    <w:rsid w:val="009773F9"/>
    <w:rsid w:val="009816BE"/>
    <w:rsid w:val="009D5729"/>
    <w:rsid w:val="009F596B"/>
    <w:rsid w:val="00A527B0"/>
    <w:rsid w:val="00A871FC"/>
    <w:rsid w:val="00A94B53"/>
    <w:rsid w:val="00AE5F15"/>
    <w:rsid w:val="00B86160"/>
    <w:rsid w:val="00BB687D"/>
    <w:rsid w:val="00BD32F3"/>
    <w:rsid w:val="00BE4B51"/>
    <w:rsid w:val="00C0120D"/>
    <w:rsid w:val="00C13509"/>
    <w:rsid w:val="00C603C2"/>
    <w:rsid w:val="00C73FA8"/>
    <w:rsid w:val="00CB294D"/>
    <w:rsid w:val="00D07942"/>
    <w:rsid w:val="00DD7DF5"/>
    <w:rsid w:val="00DE777A"/>
    <w:rsid w:val="00DF2C49"/>
    <w:rsid w:val="00E75139"/>
    <w:rsid w:val="00ED146A"/>
    <w:rsid w:val="00EE21E3"/>
    <w:rsid w:val="00EE78C6"/>
    <w:rsid w:val="00EF56AC"/>
    <w:rsid w:val="00F26F78"/>
    <w:rsid w:val="00F81DB1"/>
    <w:rsid w:val="00F86E7E"/>
    <w:rsid w:val="00F945A9"/>
    <w:rsid w:val="00FC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5FF178"/>
  <w15:chartTrackingRefBased/>
  <w15:docId w15:val="{C1C0A736-55D0-4AA1-B7D3-7940515F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sid w:val="000D60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mail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SANDERS\LOCAL%20SETTINGS\TEMP\HR%20Security%20Access%20Reque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HR Security Access Request</Template>
  <TotalTime>1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DEPARTMENT/REQUESTOR INFORMATION</vt:lpstr>
    </vt:vector>
  </TitlesOfParts>
  <Company>UMBC</Company>
  <LinksUpToDate>false</LinksUpToDate>
  <CharactersWithSpaces>3287</CharactersWithSpaces>
  <SharedDoc>false</SharedDoc>
  <HLinks>
    <vt:vector size="6" baseType="variant">
      <vt:variant>
        <vt:i4>5701733</vt:i4>
      </vt:variant>
      <vt:variant>
        <vt:i4>24</vt:i4>
      </vt:variant>
      <vt:variant>
        <vt:i4>0</vt:i4>
      </vt:variant>
      <vt:variant>
        <vt:i4>5</vt:i4>
      </vt:variant>
      <vt:variant>
        <vt:lpwstr>mailto:email@umbc.edu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DEPARTMENT/REQUESTOR INFORMATION</dc:title>
  <dc:subject/>
  <dc:creator>rsanders</dc:creator>
  <cp:keywords/>
  <dc:description/>
  <cp:lastModifiedBy>Satwik Nijampudi</cp:lastModifiedBy>
  <cp:revision>3</cp:revision>
  <cp:lastPrinted>2010-08-12T13:22:00Z</cp:lastPrinted>
  <dcterms:created xsi:type="dcterms:W3CDTF">2026-07-22T18:23:00Z</dcterms:created>
  <dcterms:modified xsi:type="dcterms:W3CDTF">2026-07-22T18:24:00Z</dcterms:modified>
</cp:coreProperties>
</file>